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19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04"/>
        <w:gridCol w:w="202"/>
        <w:gridCol w:w="3539"/>
      </w:tblGrid>
      <w:tr w:rsidRPr="00C13596" w:rsidR="00EB4ECF" w:rsidTr="23A3DCDE" w14:paraId="19185390" w14:textId="77777777">
        <w:trPr>
          <w:cantSplit/>
          <w:trHeight w:val="300"/>
        </w:trPr>
        <w:tc>
          <w:tcPr>
            <w:tcW w:w="10718" w:type="dxa"/>
            <w:tcBorders>
              <w:top w:val="single" w:color="707070" w:sz="4" w:space="0"/>
              <w:left w:val="single" w:color="707070" w:sz="4" w:space="0"/>
              <w:bottom w:val="single" w:color="707070" w:sz="4" w:space="0"/>
            </w:tcBorders>
            <w:shd w:val="clear" w:color="auto" w:fill="FF0000"/>
            <w:tcMar/>
            <w:vAlign w:val="center"/>
          </w:tcPr>
          <w:p w:rsidRPr="00C86E45" w:rsidR="00EB4ECF" w:rsidP="00C13596" w:rsidRDefault="001970DD" w14:paraId="7B51D1C0" w14:textId="51C8998E">
            <w:pPr>
              <w:pStyle w:val="SchoolName"/>
              <w:rPr>
                <w:rFonts w:ascii="Verdana" w:hAnsi="Verdana"/>
                <w:sz w:val="40"/>
                <w:szCs w:val="40"/>
              </w:rPr>
            </w:pPr>
            <w:r>
              <w:rPr>
                <w:rFonts w:ascii="Verdana" w:hAnsi="Verdana"/>
                <w:sz w:val="40"/>
                <w:szCs w:val="40"/>
              </w:rPr>
              <w:t>Beacon</w:t>
            </w:r>
            <w:r w:rsidR="00705518">
              <w:rPr>
                <w:rFonts w:ascii="Verdana" w:hAnsi="Verdana"/>
                <w:sz w:val="40"/>
                <w:szCs w:val="40"/>
              </w:rPr>
              <w:t>fields</w:t>
            </w:r>
            <w:r w:rsidR="00353D4F">
              <w:rPr>
                <w:rFonts w:ascii="Verdana" w:hAnsi="Verdana"/>
                <w:sz w:val="40"/>
                <w:szCs w:val="40"/>
              </w:rPr>
              <w:t xml:space="preserve"> </w:t>
            </w:r>
            <w:r w:rsidRPr="001970DD" w:rsidR="00353D4F">
              <w:rPr>
                <w:rFonts w:ascii="Verdana" w:hAnsi="Verdana"/>
                <w:sz w:val="40"/>
                <w:szCs w:val="40"/>
                <w:shd w:val="clear" w:color="auto" w:fill="FF0000"/>
              </w:rPr>
              <w:t>Primary School</w:t>
            </w:r>
            <w:r w:rsidR="00EC6102">
              <w:rPr>
                <w:rFonts w:ascii="Verdana" w:hAnsi="Verdana"/>
                <w:sz w:val="40"/>
                <w:szCs w:val="40"/>
              </w:rPr>
              <w:t xml:space="preserve"> </w:t>
            </w:r>
          </w:p>
        </w:tc>
        <w:tc>
          <w:tcPr>
            <w:tcW w:w="202" w:type="dxa"/>
            <w:tcBorders>
              <w:top w:val="single" w:color="707070" w:sz="4" w:space="0"/>
              <w:bottom w:val="single" w:color="707070" w:sz="4" w:space="0"/>
            </w:tcBorders>
            <w:shd w:val="clear" w:color="auto" w:fill="FF0000"/>
            <w:tcMar/>
            <w:vAlign w:val="center"/>
          </w:tcPr>
          <w:p w:rsidRPr="00C13596" w:rsidR="00EB4ECF" w:rsidRDefault="00EB4ECF" w14:paraId="0CE89C2D" w14:textId="77777777">
            <w:pPr>
              <w:rPr>
                <w:rFonts w:ascii="Verdana" w:hAnsi="Verdana"/>
              </w:rPr>
            </w:pPr>
          </w:p>
        </w:tc>
        <w:tc>
          <w:tcPr>
            <w:tcW w:w="3544" w:type="dxa"/>
            <w:tcBorders>
              <w:top w:val="single" w:color="707070" w:sz="4" w:space="0"/>
              <w:bottom w:val="single" w:color="707070" w:sz="4" w:space="0"/>
              <w:right w:val="single" w:color="707070" w:sz="4" w:space="0"/>
            </w:tcBorders>
            <w:shd w:val="clear" w:color="auto" w:fill="FF0000"/>
            <w:tcMar/>
            <w:vAlign w:val="center"/>
          </w:tcPr>
          <w:p w:rsidRPr="00C13596" w:rsidR="00EB4ECF" w:rsidP="00EB4ECF" w:rsidRDefault="00EB4ECF" w14:paraId="52BC33B4" w14:textId="77777777">
            <w:pPr>
              <w:rPr>
                <w:rFonts w:ascii="Verdana" w:hAnsi="Verdana"/>
              </w:rPr>
            </w:pPr>
          </w:p>
        </w:tc>
      </w:tr>
      <w:tr w:rsidRPr="00C13596" w:rsidR="00EB4ECF" w:rsidTr="23A3DCDE" w14:paraId="0878D607" w14:textId="77777777">
        <w:trPr>
          <w:cantSplit/>
          <w:trHeight w:val="173" w:hRule="exact"/>
        </w:trPr>
        <w:tc>
          <w:tcPr>
            <w:tcW w:w="10718" w:type="dxa"/>
            <w:tcBorders>
              <w:top w:val="single" w:color="707070" w:sz="4" w:space="0"/>
            </w:tcBorders>
            <w:tcMar/>
          </w:tcPr>
          <w:p w:rsidRPr="00C13596" w:rsidR="00EB4ECF" w:rsidP="00F0654E" w:rsidRDefault="00EB4ECF" w14:paraId="554A869D" w14:textId="77777777">
            <w:pPr>
              <w:pStyle w:val="Heading3"/>
              <w:rPr>
                <w:rFonts w:ascii="Verdana" w:hAnsi="Verdana"/>
                <w:i/>
              </w:rPr>
            </w:pPr>
          </w:p>
        </w:tc>
        <w:tc>
          <w:tcPr>
            <w:tcW w:w="202" w:type="dxa"/>
            <w:tcBorders>
              <w:top w:val="single" w:color="707070" w:sz="4" w:space="0"/>
            </w:tcBorders>
            <w:tcMar/>
          </w:tcPr>
          <w:p w:rsidRPr="00C13596" w:rsidR="00EB4ECF" w:rsidP="00EB4ECF" w:rsidRDefault="00EB4ECF" w14:paraId="271B23EE" w14:textId="77777777">
            <w:pPr>
              <w:rPr>
                <w:rFonts w:ascii="Verdana" w:hAnsi="Verdana"/>
              </w:rPr>
            </w:pPr>
          </w:p>
        </w:tc>
        <w:tc>
          <w:tcPr>
            <w:tcW w:w="3544" w:type="dxa"/>
            <w:tcBorders>
              <w:top w:val="single" w:color="707070" w:sz="4" w:space="0"/>
              <w:bottom w:val="single" w:color="707070" w:sz="4" w:space="0"/>
            </w:tcBorders>
            <w:tcMar/>
          </w:tcPr>
          <w:p w:rsidRPr="00C13596" w:rsidR="00EB4ECF" w:rsidP="00EB4ECF" w:rsidRDefault="00EB4ECF" w14:paraId="573E34B5" w14:textId="77777777">
            <w:pPr>
              <w:rPr>
                <w:rFonts w:ascii="Verdana" w:hAnsi="Verdana"/>
              </w:rPr>
            </w:pPr>
          </w:p>
        </w:tc>
      </w:tr>
      <w:tr w:rsidRPr="00C13596" w:rsidR="0021778B" w:rsidTr="23A3DCDE" w14:paraId="2A56117D" w14:textId="77777777">
        <w:trPr>
          <w:cantSplit/>
          <w:trHeight w:val="2010"/>
        </w:trPr>
        <w:tc>
          <w:tcPr>
            <w:tcW w:w="10718" w:type="dxa"/>
            <w:tcBorders>
              <w:bottom w:val="single" w:color="707070" w:sz="4" w:space="0"/>
            </w:tcBorders>
            <w:tcMar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18"/>
              <w:gridCol w:w="207"/>
              <w:gridCol w:w="3419"/>
              <w:gridCol w:w="221"/>
              <w:gridCol w:w="3419"/>
            </w:tblGrid>
            <w:tr w:rsidRPr="00C13596" w:rsidR="00A5781A" w:rsidTr="008D348D" w14:paraId="0E50D6CC" w14:textId="77777777">
              <w:tc>
                <w:tcPr>
                  <w:tcW w:w="3600" w:type="dxa"/>
                  <w:tcBorders>
                    <w:top w:val="single" w:color="707070" w:sz="8" w:space="0"/>
                    <w:left w:val="single" w:color="707070" w:sz="8" w:space="0"/>
                    <w:bottom w:val="single" w:color="707070" w:sz="8" w:space="0"/>
                    <w:right w:val="single" w:color="707070" w:sz="8" w:space="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4"/>
                    <w:gridCol w:w="483"/>
                    <w:gridCol w:w="485"/>
                    <w:gridCol w:w="484"/>
                    <w:gridCol w:w="484"/>
                    <w:gridCol w:w="484"/>
                    <w:gridCol w:w="484"/>
                  </w:tblGrid>
                  <w:tr w:rsidRPr="00C13596" w:rsidR="00034235" w:rsidTr="001970DD" w14:paraId="02F3FA44" w14:textId="77777777">
                    <w:trPr>
                      <w:cantSplit/>
                      <w:trHeight w:val="360" w:hRule="exact"/>
                    </w:trPr>
                    <w:tc>
                      <w:tcPr>
                        <w:tcW w:w="3394" w:type="dxa"/>
                        <w:gridSpan w:val="7"/>
                        <w:tcBorders>
                          <w:top w:val="single" w:color="707070" w:sz="4" w:space="0"/>
                          <w:left w:val="single" w:color="707070" w:sz="4" w:space="0"/>
                          <w:bottom w:val="single" w:color="707070" w:sz="4" w:space="0"/>
                          <w:right w:val="single" w:color="707070" w:sz="4" w:space="0"/>
                        </w:tcBorders>
                        <w:shd w:val="clear" w:color="auto" w:fill="FF0000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01169C" w:rsidR="00034235" w:rsidP="00877EF7" w:rsidRDefault="00C974C4" w14:paraId="1EB78EF4" w14:textId="47293104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</w:rPr>
                        </w:pPr>
                        <w:r w:rsidRPr="0001169C">
                          <w:rPr>
                            <w:rFonts w:ascii="Verdana" w:hAnsi="Verdana"/>
                            <w:sz w:val="28"/>
                            <w:szCs w:val="28"/>
                          </w:rPr>
                          <w:t xml:space="preserve">September </w:t>
                        </w:r>
                        <w:r w:rsidRPr="0001169C" w:rsidR="00777BEE">
                          <w:rPr>
                            <w:rFonts w:ascii="Verdana" w:hAnsi="Verdana"/>
                            <w:sz w:val="28"/>
                            <w:szCs w:val="28"/>
                          </w:rPr>
                          <w:t>20</w:t>
                        </w:r>
                        <w:r w:rsidRPr="0001169C" w:rsidR="00895461">
                          <w:rPr>
                            <w:rFonts w:ascii="Verdana" w:hAnsi="Verdana"/>
                            <w:sz w:val="28"/>
                            <w:szCs w:val="28"/>
                          </w:rPr>
                          <w:t>2</w:t>
                        </w:r>
                        <w:r w:rsidR="009C25BD">
                          <w:rPr>
                            <w:rFonts w:ascii="Verdana" w:hAnsi="Verdana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</w:tr>
                  <w:tr w:rsidRPr="00C13596" w:rsidR="00034235" w:rsidTr="00877EF7" w14:paraId="262D94D7" w14:textId="77777777">
                    <w:trPr>
                      <w:cantSplit/>
                      <w:trHeight w:val="245" w:hRule="exact"/>
                    </w:trPr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64D4AB16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DB46786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1CF46C2E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67E6D4C9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1D7E0614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06BBE5B1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71676228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Pr="00C13596" w:rsidR="00877EF7" w:rsidTr="00AC2018" w14:paraId="1F237219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3DB3BCC5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AC2018" w:rsidR="00877EF7" w:rsidP="00877EF7" w:rsidRDefault="00877EF7" w14:paraId="335DA20A" w14:textId="2C1B72E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shd w:val="clear" w:color="auto" w:fill="9CC2E5" w:themeFill="accent1" w:themeFillTint="99"/>
                        <w:vAlign w:val="center"/>
                      </w:tcPr>
                      <w:p w:rsidRPr="00CE5A60" w:rsidR="00877EF7" w:rsidP="00877EF7" w:rsidRDefault="009C25BD" w14:paraId="2A1E369F" w14:textId="1EE4D5B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shd w:val="clear" w:color="auto" w:fill="9CC2E5" w:themeFill="accent1" w:themeFillTint="99"/>
                        <w:vAlign w:val="center"/>
                      </w:tcPr>
                      <w:p w:rsidRPr="00CE5A60" w:rsidR="00877EF7" w:rsidP="00877EF7" w:rsidRDefault="009C25BD" w14:paraId="64223532" w14:textId="220DA28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9C25BD" w14:paraId="0F5FAB4A" w14:textId="429C158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9C25BD" w14:paraId="643AED7A" w14:textId="2A96182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F86E0B" w14:paraId="43B558FB" w14:textId="2E0FB06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</w:tr>
                  <w:tr w:rsidRPr="00C13596" w:rsidR="00877EF7" w:rsidTr="00353D4F" w14:paraId="22F774E9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F86E0B" w14:paraId="2DDCE58D" w14:textId="1A4E0ED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F86E0B" w14:paraId="0E5F1C1B" w14:textId="0EA57D8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F86E0B" w14:paraId="71C5EF07" w14:textId="764B38A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F86E0B" w14:paraId="516FDAB9" w14:textId="054A598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4B26DCB9" w14:textId="5F5FF21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2CEE862A" w14:textId="4A0B7B4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559DD4BF" w14:textId="4D92FC9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</w:tr>
                  <w:tr w:rsidRPr="00C13596" w:rsidR="00877EF7" w:rsidTr="00353D4F" w14:paraId="3C419215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0A4CDA1A" w14:textId="4FC28BE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4157C78D" w14:textId="02B439F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5F8F3739" w14:textId="34A76E8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14467F18" w14:textId="70642CB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6F867915" w14:textId="601A62C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14E011C5" w14:textId="0D3FC2B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F86E0B" w14:paraId="73165ED9" w14:textId="64EA8AB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</w:tr>
                  <w:tr w:rsidRPr="00C13596" w:rsidR="00877EF7" w:rsidTr="00353D4F" w14:paraId="34B133A0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3A8E1528" w14:textId="6CE235F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77CE7E16" w14:textId="0BEAB24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47C81B09" w14:textId="7731C06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62C20AA6" w14:textId="448DCA3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491F6F1A" w14:textId="2833EC6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55F60865" w14:textId="7F41ED9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5AACDD43" w14:textId="348FB0D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Pr="00C13596" w:rsidR="00877EF7" w:rsidTr="00F86E0B" w14:paraId="05CD10D7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0D164444" w14:textId="0408F30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2A458E97" w14:textId="1591198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F86E0B" w14:paraId="497BFEF0" w14:textId="0DC967C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 xml:space="preserve">29 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F86E0B" w14:paraId="34F00CFD" w14:textId="380D2D6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FF" w:themeFill="background1"/>
                        <w:vAlign w:val="center"/>
                      </w:tcPr>
                      <w:p w:rsidRPr="00CE5A60" w:rsidR="00877EF7" w:rsidP="00877EF7" w:rsidRDefault="00877EF7" w14:paraId="782F0A8B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shd w:val="clear" w:color="auto" w:fill="FFFFFF" w:themeFill="background1"/>
                        <w:vAlign w:val="center"/>
                      </w:tcPr>
                      <w:p w:rsidRPr="00CE5A60" w:rsidR="00877EF7" w:rsidP="00877EF7" w:rsidRDefault="00877EF7" w14:paraId="3FB45F05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05AE2BA5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Pr="00C13596" w:rsidR="003B3B1B" w:rsidTr="00877EF7" w14:paraId="7A15D1DC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="003B3B1B" w:rsidRDefault="003B3B1B" w14:paraId="270BCEEA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="003B3B1B" w:rsidRDefault="003B3B1B" w14:paraId="0B0DB370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="003B3B1B" w:rsidRDefault="003B3B1B" w14:paraId="27A98DA8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3B3B1B" w:rsidRDefault="003B3B1B" w14:paraId="2EAC21D3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3B3B1B" w:rsidRDefault="003B3B1B" w14:paraId="1C9A738C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3B3B1B" w:rsidRDefault="003B3B1B" w14:paraId="6C4F77CE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3B3B1B" w:rsidRDefault="003B3B1B" w14:paraId="3FB411A6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:rsidRPr="00034235" w:rsidR="00A5781A" w:rsidP="00EF5F45" w:rsidRDefault="00A5781A" w14:paraId="3220ECD8" w14:textId="77777777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16" w:type="dxa"/>
                  <w:tcBorders>
                    <w:left w:val="single" w:color="707070" w:sz="8" w:space="0"/>
                    <w:right w:val="single" w:color="707070" w:sz="8" w:space="0"/>
                  </w:tcBorders>
                </w:tcPr>
                <w:p w:rsidRPr="00C13596" w:rsidR="00A5781A" w:rsidP="00EF5F45" w:rsidRDefault="00A5781A" w14:paraId="342AE121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left w:val="single" w:color="707070" w:sz="8" w:space="0"/>
                    <w:bottom w:val="single" w:color="707070" w:sz="8" w:space="0"/>
                    <w:right w:val="single" w:color="707070" w:sz="8" w:space="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3"/>
                    <w:gridCol w:w="484"/>
                    <w:gridCol w:w="486"/>
                    <w:gridCol w:w="484"/>
                    <w:gridCol w:w="484"/>
                    <w:gridCol w:w="484"/>
                    <w:gridCol w:w="484"/>
                  </w:tblGrid>
                  <w:tr w:rsidRPr="00C13596" w:rsidR="00034235" w:rsidTr="001970DD" w14:paraId="0D73CDE5" w14:textId="77777777">
                    <w:trPr>
                      <w:cantSplit/>
                      <w:trHeight w:val="360" w:hRule="exact"/>
                    </w:trPr>
                    <w:tc>
                      <w:tcPr>
                        <w:tcW w:w="3389" w:type="dxa"/>
                        <w:gridSpan w:val="7"/>
                        <w:tcBorders>
                          <w:top w:val="single" w:color="707070" w:sz="4" w:space="0"/>
                          <w:left w:val="single" w:color="707070" w:sz="4" w:space="0"/>
                          <w:bottom w:val="single" w:color="707070" w:sz="4" w:space="0"/>
                          <w:right w:val="single" w:color="707070" w:sz="4" w:space="0"/>
                        </w:tcBorders>
                        <w:shd w:val="clear" w:color="auto" w:fill="FF0000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877EF7" w:rsidRDefault="00C974C4" w14:paraId="6C0B6D7A" w14:textId="11D9A215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Verdana" w:hAnsi="Verdana"/>
                            <w:sz w:val="28"/>
                            <w:szCs w:val="28"/>
                          </w:rPr>
                          <w:t>October</w:t>
                        </w: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 xml:space="preserve"> </w:t>
                        </w:r>
                        <w:r w:rsidR="00777BEE">
                          <w:rPr>
                            <w:rFonts w:ascii="Verdana" w:hAnsi="Verdana"/>
                            <w:sz w:val="28"/>
                            <w:szCs w:val="28"/>
                          </w:rPr>
                          <w:t>20</w:t>
                        </w:r>
                        <w:r w:rsidR="00895461">
                          <w:rPr>
                            <w:rFonts w:ascii="Verdana" w:hAnsi="Verdana"/>
                            <w:sz w:val="28"/>
                            <w:szCs w:val="28"/>
                          </w:rPr>
                          <w:t>2</w:t>
                        </w:r>
                        <w:r w:rsidR="009C25BD">
                          <w:rPr>
                            <w:rFonts w:ascii="Verdana" w:hAnsi="Verdana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</w:tr>
                  <w:tr w:rsidRPr="00C13596" w:rsidR="00034235" w:rsidTr="009930C3" w14:paraId="0AF4D2BE" w14:textId="77777777">
                    <w:trPr>
                      <w:cantSplit/>
                      <w:trHeight w:val="245" w:hRule="exact"/>
                    </w:trPr>
                    <w:tc>
                      <w:tcPr>
                        <w:tcW w:w="483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2EAE8550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783D0D99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593FA7FB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7A1C3CB2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285163D0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556EF2CF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1C65DDA5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Pr="00C13596" w:rsidR="00877EF7" w:rsidTr="00F86E0B" w14:paraId="7438F89B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877EF7" w14:paraId="6D4587A8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FA4322" w:rsidR="00877EF7" w:rsidP="00877EF7" w:rsidRDefault="00877EF7" w14:paraId="1F72208F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Pr="00F86E0B" w:rsidR="00877EF7" w:rsidP="00877EF7" w:rsidRDefault="00877EF7" w14:paraId="7857D068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shd w:val="clear" w:color="auto" w:fill="FFFFFF" w:themeFill="background1"/>
                        <w:vAlign w:val="center"/>
                      </w:tcPr>
                      <w:p w:rsidRPr="00F86E0B" w:rsidR="00877EF7" w:rsidP="00877EF7" w:rsidRDefault="00877EF7" w14:paraId="5BE32A67" w14:textId="3045E1DC">
                        <w:pPr>
                          <w:jc w:val="center"/>
                          <w:rPr>
                            <w:rFonts w:ascii="Verdana" w:hAnsi="Verdana" w:cs="Georgia"/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9C25BD" w14:paraId="34DE9EBD" w14:textId="249EC2B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9C25BD" w14:paraId="5B7C9306" w14:textId="202E09F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FA4322" w:rsidR="00877EF7" w:rsidP="00877EF7" w:rsidRDefault="009C25BD" w14:paraId="55212944" w14:textId="5637C1F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</w:tr>
                  <w:tr w:rsidRPr="00C13596" w:rsidR="00877EF7" w:rsidTr="009930C3" w14:paraId="2B471089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9C25BD" w14:paraId="48A64985" w14:textId="66F9E4E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9C25BD" w14:paraId="2E5F4CDB" w14:textId="08B480B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9C25BD" w14:paraId="191449B9" w14:textId="0BB8C51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9C25BD" w14:paraId="3A5D01B8" w14:textId="52C3DB1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9C25BD" w14:paraId="1D17BC93" w14:textId="523AA9B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9C25BD" w14:paraId="32AA06E1" w14:textId="06AF332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FA4322" w:rsidR="00877EF7" w:rsidP="00877EF7" w:rsidRDefault="009C25BD" w14:paraId="3FD6B769" w14:textId="47FB316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</w:tr>
                  <w:tr w:rsidRPr="00C13596" w:rsidR="00877EF7" w:rsidTr="009930C3" w14:paraId="78CC0052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877EF7" w14:paraId="605225FE" w14:textId="19F0761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9C25BD" w14:paraId="4A887364" w14:textId="2A1866E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6FBF8F4E" w14:textId="57F79A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22E98438" w14:textId="723A4B3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73822CEF" w14:textId="520D481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6402CFCC" w14:textId="74B4547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FA4322" w:rsidR="00877EF7" w:rsidP="00877EF7" w:rsidRDefault="00877EF7" w14:paraId="5AEAB26E" w14:textId="232B3DF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Pr="00C13596" w:rsidR="00877EF7" w:rsidTr="009930C3" w14:paraId="6D0FA516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877EF7" w14:paraId="45354C3D" w14:textId="52E944A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9C25BD" w14:paraId="28BAA324" w14:textId="259D918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1B1173E6" w14:textId="75B090E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0797ED8A" w14:textId="3E16357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6A807656" w14:textId="5AD2C6A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5D48ABB7" w14:textId="34C3FF7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FA4322" w:rsidR="00877EF7" w:rsidP="00877EF7" w:rsidRDefault="00877EF7" w14:paraId="47F06997" w14:textId="12C382F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Pr="00C13596" w:rsidR="00877EF7" w:rsidTr="009930C3" w14:paraId="16CB6512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877EF7" w14:paraId="0C3D3807" w14:textId="6A1A7A5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877EF7" w14:paraId="239B21E9" w14:textId="332056D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9C25BD" w14:paraId="1170B86C" w14:textId="5D6948C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877EF7" w14:paraId="2C5FB35E" w14:textId="294AF17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9C25BD" w14:paraId="6E70F676" w14:textId="63935E1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9C25BD" w14:paraId="7EABFA7C" w14:textId="793C82D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FA4322" w:rsidR="00877EF7" w:rsidP="00877EF7" w:rsidRDefault="009C25BD" w14:paraId="26B55D5C" w14:textId="08C86FA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</w:tr>
                  <w:tr w:rsidRPr="00C13596" w:rsidR="0001169C" w:rsidTr="009930C3" w14:paraId="04C735F9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="0001169C" w:rsidP="00A1606A" w:rsidRDefault="0001169C" w14:paraId="13F1246E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="0001169C" w:rsidP="00A1606A" w:rsidRDefault="0001169C" w14:paraId="250F4EFA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="0001169C" w:rsidP="00A1606A" w:rsidRDefault="0001169C" w14:paraId="57559D71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="0001169C" w:rsidP="00A1606A" w:rsidRDefault="0001169C" w14:paraId="0A85E2FA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="0001169C" w:rsidP="00A1606A" w:rsidRDefault="0001169C" w14:paraId="4D614C03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="0001169C" w:rsidP="00A1606A" w:rsidRDefault="0001169C" w14:paraId="28ADFBF6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="0001169C" w:rsidP="00A1606A" w:rsidRDefault="0001169C" w14:paraId="35A7E349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:rsidRPr="00034235" w:rsidR="00A5781A" w:rsidP="00EF5F45" w:rsidRDefault="00A5781A" w14:paraId="696E4BC0" w14:textId="77777777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31" w:type="dxa"/>
                  <w:tcBorders>
                    <w:left w:val="single" w:color="707070" w:sz="8" w:space="0"/>
                    <w:right w:val="single" w:color="707070" w:sz="8" w:space="0"/>
                  </w:tcBorders>
                </w:tcPr>
                <w:p w:rsidRPr="00C13596" w:rsidR="00A5781A" w:rsidP="00EF5F45" w:rsidRDefault="00A5781A" w14:paraId="475CEABA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left w:val="single" w:color="707070" w:sz="8" w:space="0"/>
                    <w:bottom w:val="single" w:color="707070" w:sz="8" w:space="0"/>
                    <w:right w:val="single" w:color="707070" w:sz="8" w:space="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3"/>
                    <w:gridCol w:w="484"/>
                    <w:gridCol w:w="486"/>
                    <w:gridCol w:w="484"/>
                    <w:gridCol w:w="484"/>
                    <w:gridCol w:w="484"/>
                    <w:gridCol w:w="484"/>
                  </w:tblGrid>
                  <w:tr w:rsidRPr="00C13596" w:rsidR="00034235" w:rsidTr="001970DD" w14:paraId="3C4CCEB8" w14:textId="77777777">
                    <w:trPr>
                      <w:cantSplit/>
                      <w:trHeight w:val="360" w:hRule="exact"/>
                    </w:trPr>
                    <w:tc>
                      <w:tcPr>
                        <w:tcW w:w="3393" w:type="dxa"/>
                        <w:gridSpan w:val="7"/>
                        <w:tcBorders>
                          <w:top w:val="single" w:color="707070" w:sz="4" w:space="0"/>
                          <w:left w:val="single" w:color="707070" w:sz="4" w:space="0"/>
                          <w:bottom w:val="single" w:color="707070" w:sz="4" w:space="0"/>
                          <w:right w:val="single" w:color="707070" w:sz="4" w:space="0"/>
                        </w:tcBorders>
                        <w:shd w:val="clear" w:color="auto" w:fill="FF0000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877EF7" w:rsidRDefault="00C974C4" w14:paraId="52A5C393" w14:textId="59F893AB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Verdana" w:hAnsi="Verdana"/>
                            <w:sz w:val="28"/>
                            <w:szCs w:val="28"/>
                          </w:rPr>
                          <w:t>November</w:t>
                        </w: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 xml:space="preserve"> </w:t>
                        </w:r>
                        <w:r w:rsidR="00777BEE">
                          <w:rPr>
                            <w:rFonts w:ascii="Verdana" w:hAnsi="Verdana"/>
                            <w:sz w:val="28"/>
                            <w:szCs w:val="28"/>
                          </w:rPr>
                          <w:t>20</w:t>
                        </w:r>
                        <w:r w:rsidR="00895461">
                          <w:rPr>
                            <w:rFonts w:ascii="Verdana" w:hAnsi="Verdana"/>
                            <w:sz w:val="28"/>
                            <w:szCs w:val="28"/>
                          </w:rPr>
                          <w:t>2</w:t>
                        </w:r>
                        <w:r w:rsidR="009C25BD">
                          <w:rPr>
                            <w:rFonts w:ascii="Verdana" w:hAnsi="Verdana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</w:tr>
                  <w:tr w:rsidRPr="00C13596" w:rsidR="00034235" w:rsidTr="006D00C5" w14:paraId="0EB7128D" w14:textId="77777777">
                    <w:trPr>
                      <w:cantSplit/>
                      <w:trHeight w:val="245" w:hRule="exact"/>
                    </w:trPr>
                    <w:tc>
                      <w:tcPr>
                        <w:tcW w:w="483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69A34D65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38DD12C1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142541A5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74540E03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57AA7656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18A94CA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7C7AD129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Pr="00C13596" w:rsidR="00877EF7" w:rsidTr="006D00C5" w14:paraId="55604DDB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204F5A0E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3F0F73" w:rsidR="00877EF7" w:rsidP="00877EF7" w:rsidRDefault="00877EF7" w14:paraId="1F3E92B8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Pr="003F0F73" w:rsidR="00877EF7" w:rsidP="00877EF7" w:rsidRDefault="00877EF7" w14:paraId="3E8F6932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1EC38087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4D267AF5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5847E085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587D2E26" w14:textId="0C71047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Pr="00C13596" w:rsidR="00877EF7" w:rsidTr="00D269E8" w14:paraId="277A963E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9C25BD" w14:paraId="6A97B388" w14:textId="4D11990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4" w:type="dxa"/>
                        <w:shd w:val="clear" w:color="auto" w:fill="9CC2E5" w:themeFill="accent1" w:themeFillTint="99"/>
                        <w:vAlign w:val="center"/>
                      </w:tcPr>
                      <w:p w:rsidRPr="003F0F73" w:rsidR="00877EF7" w:rsidP="00877EF7" w:rsidRDefault="009C25BD" w14:paraId="58CF549A" w14:textId="043201F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9C25BD" w14:paraId="24ED7CE0" w14:textId="503D1EB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9C25BD" w14:paraId="45DC6A8D" w14:textId="7E56635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9C25BD" w14:paraId="33F08082" w14:textId="0D257F5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9C25BD" w14:paraId="2C7EDA89" w14:textId="2C5A50C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9C25BD" w14:paraId="19929569" w14:textId="16516A5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Pr="00C13596" w:rsidR="00877EF7" w:rsidTr="00EC6102" w14:paraId="5E3CD3AA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9C25BD" w14:paraId="24E28BBC" w14:textId="637EFBF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9C25BD" w14:paraId="22178284" w14:textId="31B2E75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7AF6C5E9" w14:textId="10DC4BB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9C25BD" w14:paraId="6813722E" w14:textId="3DB1D86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4D103656" w14:textId="2BEC15C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0201631A" w14:textId="2E68844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0A439877" w14:textId="33698C0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Pr="00C13596" w:rsidR="00877EF7" w:rsidTr="00EC6102" w14:paraId="6B643E9B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5E9107B3" w14:textId="22B3AF4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7CE13E9B" w14:textId="029DF05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682BC5AE" w14:textId="3CF37C2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724B8A56" w14:textId="1C58759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9C25BD" w14:paraId="5706F52F" w14:textId="4CCA5D9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40F8F44D" w14:textId="6042B69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29C0FADA" w14:textId="4BC2B92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</w:tr>
                  <w:tr w:rsidRPr="00C13596" w:rsidR="00877EF7" w:rsidTr="00EC6102" w14:paraId="1FFD650D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7FC2B019" w14:textId="03D4B7A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6AEAAF95" w14:textId="3F104EC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485ED4C0" w14:textId="3BAE65B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791499B2" w14:textId="6738BD8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26593A9A" w14:textId="427982F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4829E004" w14:textId="497A362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0983CA87" w14:textId="0B58C65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</w:tr>
                  <w:tr w:rsidRPr="00C13596" w:rsidR="00877EF7" w:rsidTr="00C34C2D" w14:paraId="7841E4E0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9C25BD" w14:paraId="571A6C8D" w14:textId="220A48E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29   3</w:t>
                        </w: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3F0F73" w:rsidR="00877EF7" w:rsidP="00877EF7" w:rsidRDefault="009C25BD" w14:paraId="2BC34C58" w14:textId="1F52BA1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Pr="003F0F73" w:rsidR="00877EF7" w:rsidP="00877EF7" w:rsidRDefault="00877EF7" w14:paraId="7E548DC1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0CCF1163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7EDAC892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2A4D7F6D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7A1E5222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:rsidRPr="00034235" w:rsidR="00A5781A" w:rsidP="00EF5F45" w:rsidRDefault="00A5781A" w14:paraId="12F64F67" w14:textId="77777777">
                  <w:pPr>
                    <w:rPr>
                      <w:rFonts w:ascii="Verdana" w:hAnsi="Verdana"/>
                    </w:rPr>
                  </w:pPr>
                </w:p>
              </w:tc>
            </w:tr>
            <w:tr w:rsidRPr="00C13596" w:rsidR="00A5781A" w:rsidTr="008D348D" w14:paraId="2076DD56" w14:textId="77777777">
              <w:trPr>
                <w:trHeight w:val="173" w:hRule="exact"/>
              </w:trPr>
              <w:tc>
                <w:tcPr>
                  <w:tcW w:w="3600" w:type="dxa"/>
                  <w:tcBorders>
                    <w:top w:val="single" w:color="707070" w:sz="8" w:space="0"/>
                    <w:bottom w:val="single" w:color="707070" w:sz="8" w:space="0"/>
                  </w:tcBorders>
                </w:tcPr>
                <w:p w:rsidRPr="00C13596" w:rsidR="00A5781A" w:rsidP="00EF5F45" w:rsidRDefault="00A5781A" w14:paraId="4E4D0250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6" w:type="dxa"/>
                </w:tcPr>
                <w:p w:rsidRPr="00C13596" w:rsidR="00A5781A" w:rsidP="00EF5F45" w:rsidRDefault="00A5781A" w14:paraId="7B5E855C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bottom w:val="single" w:color="707070" w:sz="8" w:space="0"/>
                  </w:tcBorders>
                </w:tcPr>
                <w:p w:rsidRPr="00C13596" w:rsidR="00A5781A" w:rsidP="00EF5F45" w:rsidRDefault="00A5781A" w14:paraId="742F1381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31" w:type="dxa"/>
                </w:tcPr>
                <w:p w:rsidRPr="00C13596" w:rsidR="00A5781A" w:rsidP="00EF5F45" w:rsidRDefault="00A5781A" w14:paraId="4D0C2A15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bottom w:val="single" w:color="707070" w:sz="8" w:space="0"/>
                  </w:tcBorders>
                </w:tcPr>
                <w:p w:rsidRPr="00C13596" w:rsidR="00A5781A" w:rsidP="00EF5F45" w:rsidRDefault="00A5781A" w14:paraId="66B748F5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Pr="00C13596" w:rsidR="00A5781A" w:rsidTr="008D348D" w14:paraId="07B71431" w14:textId="77777777">
              <w:tc>
                <w:tcPr>
                  <w:tcW w:w="3600" w:type="dxa"/>
                  <w:tcBorders>
                    <w:top w:val="single" w:color="707070" w:sz="8" w:space="0"/>
                    <w:left w:val="single" w:color="707070" w:sz="8" w:space="0"/>
                    <w:bottom w:val="single" w:color="707070" w:sz="8" w:space="0"/>
                    <w:right w:val="single" w:color="707070" w:sz="8" w:space="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4"/>
                    <w:gridCol w:w="483"/>
                    <w:gridCol w:w="485"/>
                    <w:gridCol w:w="484"/>
                    <w:gridCol w:w="484"/>
                    <w:gridCol w:w="484"/>
                    <w:gridCol w:w="484"/>
                  </w:tblGrid>
                  <w:tr w:rsidRPr="00C13596" w:rsidR="00034235" w:rsidTr="001970DD" w14:paraId="629E9738" w14:textId="77777777">
                    <w:trPr>
                      <w:cantSplit/>
                      <w:trHeight w:val="360" w:hRule="exact"/>
                    </w:trPr>
                    <w:tc>
                      <w:tcPr>
                        <w:tcW w:w="3394" w:type="dxa"/>
                        <w:gridSpan w:val="7"/>
                        <w:tcBorders>
                          <w:top w:val="single" w:color="707070" w:sz="4" w:space="0"/>
                          <w:left w:val="single" w:color="707070" w:sz="4" w:space="0"/>
                          <w:bottom w:val="single" w:color="707070" w:sz="4" w:space="0"/>
                          <w:right w:val="single" w:color="707070" w:sz="4" w:space="0"/>
                        </w:tcBorders>
                        <w:shd w:val="clear" w:color="auto" w:fill="FF0000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877EF7" w:rsidRDefault="00C974C4" w14:paraId="0B15E92A" w14:textId="6E1666B6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Verdana" w:hAnsi="Verdana"/>
                            <w:sz w:val="28"/>
                            <w:szCs w:val="28"/>
                          </w:rPr>
                          <w:t>December</w:t>
                        </w: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 xml:space="preserve"> </w:t>
                        </w:r>
                        <w:r w:rsidR="00777BEE">
                          <w:rPr>
                            <w:rFonts w:ascii="Verdana" w:hAnsi="Verdana"/>
                            <w:sz w:val="28"/>
                            <w:szCs w:val="28"/>
                          </w:rPr>
                          <w:t>20</w:t>
                        </w:r>
                        <w:r w:rsidR="00361232">
                          <w:rPr>
                            <w:rFonts w:ascii="Verdana" w:hAnsi="Verdana"/>
                            <w:sz w:val="28"/>
                            <w:szCs w:val="28"/>
                          </w:rPr>
                          <w:t>2</w:t>
                        </w:r>
                        <w:r w:rsidR="00D14C7D">
                          <w:rPr>
                            <w:rFonts w:ascii="Verdana" w:hAnsi="Verdana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</w:tr>
                  <w:tr w:rsidRPr="00C13596" w:rsidR="00034235" w:rsidTr="00877EF7" w14:paraId="2A84FB3C" w14:textId="77777777">
                    <w:trPr>
                      <w:cantSplit/>
                      <w:trHeight w:val="245" w:hRule="exact"/>
                    </w:trPr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791C2A90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899D3BE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505CFC8F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1A51E04E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5216C875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F150C37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75828068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Pr="00C13596" w:rsidR="00877EF7" w:rsidTr="009C25BD" w14:paraId="3B7EDBAC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9C25BD" w:rsidR="00877EF7" w:rsidP="00877EF7" w:rsidRDefault="00877EF7" w14:paraId="4AA7048A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9C25BD" w:rsidR="00877EF7" w:rsidP="00877EF7" w:rsidRDefault="00877EF7" w14:paraId="0465F083" w14:textId="3348F9C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9C25BD" w14:paraId="55C884EA" w14:textId="3DC45E4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9C25BD" w14:paraId="089FEF1C" w14:textId="162C212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9C25BD" w14:paraId="7AA4C070" w14:textId="02D529F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9C25BD" w14:paraId="1D777C87" w14:textId="1DDC4C0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9C25BD" w14:paraId="0BF119FE" w14:textId="7394885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</w:tr>
                  <w:tr w:rsidRPr="00C13596" w:rsidR="00877EF7" w:rsidTr="00EC6102" w14:paraId="373AEEA9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9C25BD" w14:paraId="0CBE2A62" w14:textId="179D883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CE5A60" w:rsidR="00877EF7" w:rsidP="009C25BD" w:rsidRDefault="009C25BD" w14:paraId="766C9D5B" w14:textId="47A983F7">
                        <w:pPr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 xml:space="preserve"> 7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9C25BD" w14:paraId="3FDDAF42" w14:textId="0C3E3B4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9C25BD" w14:paraId="369952EA" w14:textId="6AC4921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9C25BD" w14:paraId="330EAFFA" w14:textId="0297916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5581E2E9" w14:textId="2AAA45E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72EADD5B" w14:textId="2AFCD71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</w:tr>
                  <w:tr w:rsidRPr="00C13596" w:rsidR="00877EF7" w:rsidTr="00EC6102" w14:paraId="0935CED5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6AE293F2" w14:textId="04C8872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1152A0DB" w14:textId="0B073D7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29F1A170" w14:textId="1418844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35CB2226" w14:textId="281AA23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4CE9EB30" w14:textId="05334CB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44F0730B" w14:textId="3B73258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9C25BD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9C25BD" w14:paraId="577A4855" w14:textId="773D3FB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</w:tr>
                  <w:tr w:rsidRPr="00C13596" w:rsidR="00877EF7" w:rsidTr="00EC6102" w14:paraId="1DC00BAE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704C6EB5" w14:textId="738BAA4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877EF7" w14:paraId="3F4011D6" w14:textId="45FFA58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877EF7" w14:paraId="17F910CB" w14:textId="05CC60E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877EF7" w14:paraId="4905EB40" w14:textId="019B3A4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877EF7" w14:paraId="031ED63D" w14:textId="3222189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877EF7" w14:paraId="510D896C" w14:textId="5509EB8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9C25BD" w14:paraId="0F5DD4F9" w14:textId="177713C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</w:tr>
                  <w:tr w:rsidRPr="00C13596" w:rsidR="00877EF7" w:rsidTr="009C25BD" w14:paraId="68238E87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6B8CE707" w14:textId="42823F1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877EF7" w14:paraId="1787E910" w14:textId="4620FA5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9C25BD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9C25BD" w14:paraId="5404C57B" w14:textId="6F0E8AB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877EF7" w14:paraId="5618E223" w14:textId="3E55447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  <w:r w:rsidR="009C25BD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9C25BD" w14:paraId="13A84C7B" w14:textId="47CDBB4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3A8AD683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7B543288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Pr="00C13596" w:rsidR="00877EF7" w:rsidTr="00877EF7" w14:paraId="23B94D3D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="00877EF7" w:rsidP="00877EF7" w:rsidRDefault="00877EF7" w14:paraId="371FCC73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="00877EF7" w:rsidP="00877EF7" w:rsidRDefault="00877EF7" w14:paraId="59F337D6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="00877EF7" w:rsidP="00877EF7" w:rsidRDefault="00877EF7" w14:paraId="62B1E156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5D1E7CDA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75A8A483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61BC3651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0C7C9DAA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:rsidRPr="00034235" w:rsidR="00A5781A" w:rsidP="00EF5F45" w:rsidRDefault="00A5781A" w14:paraId="16D4E5C5" w14:textId="77777777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16" w:type="dxa"/>
                  <w:tcBorders>
                    <w:left w:val="single" w:color="707070" w:sz="8" w:space="0"/>
                    <w:right w:val="single" w:color="707070" w:sz="8" w:space="0"/>
                  </w:tcBorders>
                </w:tcPr>
                <w:p w:rsidRPr="00C13596" w:rsidR="00A5781A" w:rsidP="00EF5F45" w:rsidRDefault="00A5781A" w14:paraId="007F6A6C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left w:val="single" w:color="707070" w:sz="8" w:space="0"/>
                    <w:bottom w:val="single" w:color="707070" w:sz="8" w:space="0"/>
                    <w:right w:val="single" w:color="707070" w:sz="8" w:space="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3"/>
                    <w:gridCol w:w="484"/>
                    <w:gridCol w:w="486"/>
                    <w:gridCol w:w="484"/>
                    <w:gridCol w:w="484"/>
                    <w:gridCol w:w="484"/>
                    <w:gridCol w:w="484"/>
                  </w:tblGrid>
                  <w:tr w:rsidRPr="00C13596" w:rsidR="00034235" w:rsidTr="001970DD" w14:paraId="47BDFFF7" w14:textId="77777777">
                    <w:trPr>
                      <w:cantSplit/>
                      <w:trHeight w:val="360" w:hRule="exact"/>
                    </w:trPr>
                    <w:tc>
                      <w:tcPr>
                        <w:tcW w:w="3393" w:type="dxa"/>
                        <w:gridSpan w:val="7"/>
                        <w:tcBorders>
                          <w:top w:val="single" w:color="707070" w:sz="4" w:space="0"/>
                          <w:left w:val="single" w:color="707070" w:sz="4" w:space="0"/>
                          <w:bottom w:val="single" w:color="707070" w:sz="4" w:space="0"/>
                          <w:right w:val="single" w:color="707070" w:sz="4" w:space="0"/>
                        </w:tcBorders>
                        <w:shd w:val="clear" w:color="auto" w:fill="FF0000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877EF7" w:rsidRDefault="00C974C4" w14:paraId="33225906" w14:textId="52655CC5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</w:rPr>
                        </w:pP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>J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</w:rPr>
                          <w:t>anuary</w:t>
                        </w: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 xml:space="preserve"> </w:t>
                        </w:r>
                        <w:r w:rsidR="00777BEE">
                          <w:rPr>
                            <w:rFonts w:ascii="Verdana" w:hAnsi="Verdana"/>
                            <w:sz w:val="28"/>
                            <w:szCs w:val="28"/>
                          </w:rPr>
                          <w:t>20</w:t>
                        </w:r>
                        <w:r w:rsidR="00361232">
                          <w:rPr>
                            <w:rFonts w:ascii="Verdana" w:hAnsi="Verdana"/>
                            <w:sz w:val="28"/>
                            <w:szCs w:val="28"/>
                          </w:rPr>
                          <w:t>2</w:t>
                        </w:r>
                        <w:r w:rsidR="00D14C7D">
                          <w:rPr>
                            <w:rFonts w:ascii="Verdana" w:hAnsi="Verdana"/>
                            <w:sz w:val="28"/>
                            <w:szCs w:val="28"/>
                          </w:rPr>
                          <w:t>7</w:t>
                        </w:r>
                      </w:p>
                    </w:tc>
                  </w:tr>
                  <w:tr w:rsidRPr="00C13596" w:rsidR="00034235" w:rsidTr="006D00C5" w14:paraId="07CDF10C" w14:textId="77777777">
                    <w:trPr>
                      <w:cantSplit/>
                      <w:trHeight w:val="245" w:hRule="exact"/>
                    </w:trPr>
                    <w:tc>
                      <w:tcPr>
                        <w:tcW w:w="483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5F118254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3DC1BFB6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CE471DF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72F16029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3102F12B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58EAC43A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176DB75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Pr="00C13596" w:rsidR="00877EF7" w:rsidTr="00D269E8" w14:paraId="3B387BDC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02A50F29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3F0F73" w:rsidR="00877EF7" w:rsidP="00877EF7" w:rsidRDefault="00877EF7" w14:paraId="11435B68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Pr="003F0F73" w:rsidR="00877EF7" w:rsidP="00877EF7" w:rsidRDefault="00877EF7" w14:paraId="60167182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D269E8" w:rsidR="00877EF7" w:rsidP="00877EF7" w:rsidRDefault="00877EF7" w14:paraId="580D7911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D269E8" w:rsidR="00877EF7" w:rsidP="00877EF7" w:rsidRDefault="00877EF7" w14:paraId="17EA7026" w14:textId="57F80BA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F86E0B" w14:paraId="17DD15A8" w14:textId="7FD9BAA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F86E0B" w14:paraId="17949C2F" w14:textId="33478A7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</w:tr>
                  <w:tr w:rsidRPr="00C13596" w:rsidR="00877EF7" w:rsidTr="00D14C7D" w14:paraId="47F88C19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F86E0B" w14:paraId="00F47706" w14:textId="119A9EE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4" w:type="dxa"/>
                        <w:shd w:val="clear" w:color="auto" w:fill="9CC2E5" w:themeFill="accent1" w:themeFillTint="99"/>
                        <w:vAlign w:val="center"/>
                      </w:tcPr>
                      <w:p w:rsidRPr="003F0F73" w:rsidR="00877EF7" w:rsidP="00877EF7" w:rsidRDefault="00F86E0B" w14:paraId="3D86DB53" w14:textId="63463FD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F86E0B" w14:paraId="7998D731" w14:textId="6914452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F86E0B" w14:paraId="77846883" w14:textId="1F06F52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F86E0B" w14:paraId="2DAA5138" w14:textId="5120BE4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F86E0B" w14:paraId="79FA8CE9" w14:textId="26DF6A8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F86E0B" w14:paraId="1BFCAFFF" w14:textId="7207AA9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</w:tr>
                  <w:tr w:rsidRPr="00C13596" w:rsidR="00877EF7" w:rsidTr="00EC6102" w14:paraId="57200D31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25237958" w14:textId="40403AC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5CF2EBC6" w14:textId="707D9CF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6E4BFDB8" w14:textId="664F7A3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7451602B" w14:textId="7C30AE9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70E35A36" w14:textId="0BB9858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5D08CEEA" w14:textId="496F397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35F6C63E" w14:textId="460106A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Pr="00C13596" w:rsidR="00877EF7" w:rsidTr="00EC6102" w14:paraId="5CFFD8DC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03A6F462" w14:textId="4D8BB2C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36FA1670" w14:textId="339A9F9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F86E0B" w14:paraId="333BA16D" w14:textId="63CFC37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11ACAB2B" w14:textId="4082BB0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282F388F" w14:textId="0E309C2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369998AC" w14:textId="3321860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3D82C657" w14:textId="63888BD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</w:tr>
                  <w:tr w:rsidRPr="00C13596" w:rsidR="00877EF7" w:rsidTr="00EC6102" w14:paraId="4E348B1B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5E2F6748" w14:textId="67D8CB8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5B9A1C8E" w14:textId="0188563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424666E7" w14:textId="7581984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21E6744D" w14:textId="6864DB4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21087349" w14:textId="72B8D90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F86E0B" w14:paraId="5C3B6BAB" w14:textId="7D9C828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5493B336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  <w:r w:rsidR="00F86E0B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  <w:p w:rsidRPr="003F0F73" w:rsidR="00F86E0B" w:rsidP="00877EF7" w:rsidRDefault="00F86E0B" w14:paraId="6E9E6924" w14:textId="79D0150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Pr="00C13596" w:rsidR="00877EF7" w:rsidTr="006D00C5" w14:paraId="5EE7B554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CE5A60" w:rsidR="00877EF7" w:rsidP="00877EF7" w:rsidRDefault="00F86E0B" w14:paraId="50C95C8E" w14:textId="0E258C1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57F093F1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Pr="00CE5A60" w:rsidR="00877EF7" w:rsidP="00877EF7" w:rsidRDefault="00877EF7" w14:paraId="43687505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195E0CF2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4823685F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1167D0CB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56C1ABC6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:rsidRPr="00034235" w:rsidR="00A5781A" w:rsidP="00EF5F45" w:rsidRDefault="00A5781A" w14:paraId="7A242EA7" w14:textId="77777777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31" w:type="dxa"/>
                  <w:tcBorders>
                    <w:left w:val="single" w:color="707070" w:sz="8" w:space="0"/>
                    <w:right w:val="single" w:color="707070" w:sz="8" w:space="0"/>
                  </w:tcBorders>
                </w:tcPr>
                <w:p w:rsidRPr="00C13596" w:rsidR="00A5781A" w:rsidP="00EF5F45" w:rsidRDefault="00A5781A" w14:paraId="591EC663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left w:val="single" w:color="707070" w:sz="8" w:space="0"/>
                    <w:bottom w:val="single" w:color="707070" w:sz="8" w:space="0"/>
                    <w:right w:val="single" w:color="707070" w:sz="8" w:space="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3"/>
                    <w:gridCol w:w="484"/>
                    <w:gridCol w:w="486"/>
                    <w:gridCol w:w="484"/>
                    <w:gridCol w:w="484"/>
                    <w:gridCol w:w="484"/>
                    <w:gridCol w:w="484"/>
                  </w:tblGrid>
                  <w:tr w:rsidRPr="00C13596" w:rsidR="00034235" w:rsidTr="001970DD" w14:paraId="7ABCC2D1" w14:textId="77777777">
                    <w:trPr>
                      <w:cantSplit/>
                      <w:trHeight w:val="360" w:hRule="exact"/>
                    </w:trPr>
                    <w:tc>
                      <w:tcPr>
                        <w:tcW w:w="3393" w:type="dxa"/>
                        <w:gridSpan w:val="7"/>
                        <w:tcBorders>
                          <w:top w:val="single" w:color="707070" w:sz="4" w:space="0"/>
                          <w:left w:val="single" w:color="707070" w:sz="4" w:space="0"/>
                          <w:bottom w:val="single" w:color="707070" w:sz="4" w:space="0"/>
                          <w:right w:val="single" w:color="707070" w:sz="4" w:space="0"/>
                        </w:tcBorders>
                        <w:shd w:val="clear" w:color="auto" w:fill="FF0000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D073A6" w:rsidRDefault="00C974C4" w14:paraId="0CAD986A" w14:textId="13DAEAE8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Verdana" w:hAnsi="Verdana"/>
                            <w:sz w:val="28"/>
                            <w:szCs w:val="28"/>
                          </w:rPr>
                          <w:t>February</w:t>
                        </w: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 xml:space="preserve"> </w:t>
                        </w:r>
                        <w:r w:rsidR="00777BEE">
                          <w:rPr>
                            <w:rFonts w:ascii="Verdana" w:hAnsi="Verdana"/>
                            <w:sz w:val="28"/>
                            <w:szCs w:val="28"/>
                          </w:rPr>
                          <w:t>20</w:t>
                        </w:r>
                        <w:r w:rsidR="00361232">
                          <w:rPr>
                            <w:rFonts w:ascii="Verdana" w:hAnsi="Verdana"/>
                            <w:sz w:val="28"/>
                            <w:szCs w:val="28"/>
                          </w:rPr>
                          <w:t>2</w:t>
                        </w:r>
                        <w:r w:rsidR="00D14C7D">
                          <w:rPr>
                            <w:rFonts w:ascii="Verdana" w:hAnsi="Verdana"/>
                            <w:sz w:val="28"/>
                            <w:szCs w:val="28"/>
                          </w:rPr>
                          <w:t>7</w:t>
                        </w:r>
                      </w:p>
                    </w:tc>
                  </w:tr>
                  <w:tr w:rsidRPr="00C13596" w:rsidR="00034235" w:rsidTr="006D00C5" w14:paraId="5A340730" w14:textId="77777777">
                    <w:trPr>
                      <w:cantSplit/>
                      <w:trHeight w:val="245" w:hRule="exact"/>
                    </w:trPr>
                    <w:tc>
                      <w:tcPr>
                        <w:tcW w:w="483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368AC17D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042DB21A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6816532E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3B81ED58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027B1673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718E636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21447472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Pr="00C13596" w:rsidR="00877EF7" w:rsidTr="00EC6102" w14:paraId="573632DA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6B3D1E" w:rsidR="00877EF7" w:rsidP="00877EF7" w:rsidRDefault="00877EF7" w14:paraId="1904AB1C" w14:textId="517C729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63250F83" w14:textId="306BC39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1FD0F33A" w14:textId="2000A2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2E0FBB5B" w14:textId="2712EE8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2C93703F" w14:textId="76C3991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2F45E0BA" w14:textId="4C937C8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6B3D1E" w:rsidR="00877EF7" w:rsidP="00877EF7" w:rsidRDefault="00F86E0B" w14:paraId="26CB101F" w14:textId="57AB0F3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Pr="00C13596" w:rsidR="00877EF7" w:rsidTr="00EC6102" w14:paraId="5F2C09FE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6B3D1E" w:rsidR="00877EF7" w:rsidP="00877EF7" w:rsidRDefault="00F86E0B" w14:paraId="5549BADF" w14:textId="7D27260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0892E983" w14:textId="608D1EB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0714FAAB" w14:textId="00D6F63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4AE12ED0" w14:textId="1E7922C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3BCDC059" w14:textId="023CFDF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5F58E78D" w14:textId="11D06C9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6B3D1E" w:rsidR="00877EF7" w:rsidP="00877EF7" w:rsidRDefault="00877EF7" w14:paraId="70B80887" w14:textId="0E2DAE6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</w:tr>
                  <w:tr w:rsidRPr="00C13596" w:rsidR="00877EF7" w:rsidTr="00EC6102" w14:paraId="60CA1D45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6B3D1E" w:rsidR="00877EF7" w:rsidP="00877EF7" w:rsidRDefault="00877EF7" w14:paraId="3788454B" w14:textId="47D0EB0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6B3D1E" w:rsidR="00877EF7" w:rsidP="00877EF7" w:rsidRDefault="00877EF7" w14:paraId="01D716EE" w14:textId="0F36A25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6B3D1E" w:rsidR="00877EF7" w:rsidP="00877EF7" w:rsidRDefault="00877EF7" w14:paraId="33976348" w14:textId="0B1756D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6B3D1E" w:rsidR="00877EF7" w:rsidP="00877EF7" w:rsidRDefault="00877EF7" w14:paraId="51C88B30" w14:textId="6CBD7DB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6B3D1E" w:rsidR="00877EF7" w:rsidP="00877EF7" w:rsidRDefault="00877EF7" w14:paraId="15908C9A" w14:textId="1DD86AD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6B3D1E" w:rsidR="00877EF7" w:rsidP="00877EF7" w:rsidRDefault="00F86E0B" w14:paraId="656EB374" w14:textId="0B3CB4C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6B3D1E" w:rsidR="00877EF7" w:rsidP="00877EF7" w:rsidRDefault="00877EF7" w14:paraId="62E75C3B" w14:textId="175AFEA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</w:tr>
                  <w:tr w:rsidRPr="00C13596" w:rsidR="00877EF7" w:rsidTr="00EC6102" w14:paraId="7D303D72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6B3D1E" w:rsidR="00877EF7" w:rsidP="00877EF7" w:rsidRDefault="00877EF7" w14:paraId="44D1D81A" w14:textId="2E25969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415C36D6" w14:textId="1ED79F2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09B07DF9" w14:textId="04EAA95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52DD5ED8" w14:textId="317D728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118C76D0" w14:textId="65019F3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54B6C415" w14:textId="33EE673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6B3D1E" w:rsidR="00877EF7" w:rsidP="00877EF7" w:rsidRDefault="00877EF7" w14:paraId="028D2E27" w14:textId="1EB5049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Pr="00C13596" w:rsidR="00877EF7" w:rsidTr="006D00C5" w14:paraId="4B5603DF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="00877EF7" w:rsidP="00877EF7" w:rsidRDefault="00F86E0B" w14:paraId="3EB22FDC" w14:textId="48DE2A5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="00877EF7" w:rsidP="00877EF7" w:rsidRDefault="00877EF7" w14:paraId="54E2D5A0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="00877EF7" w:rsidP="00877EF7" w:rsidRDefault="00877EF7" w14:paraId="1D2A38A3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77CB9310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57D5C273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3E919683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7247E62B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Pr="00C13596" w:rsidR="00877EF7" w:rsidTr="006D00C5" w14:paraId="4AFDD621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178EE" w:rsidR="00877EF7" w:rsidP="00877EF7" w:rsidRDefault="00877EF7" w14:paraId="3DDF4C6A" w14:textId="77777777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3178EE" w:rsidR="00877EF7" w:rsidP="00877EF7" w:rsidRDefault="00877EF7" w14:paraId="3A836682" w14:textId="77777777">
                        <w:pPr>
                          <w:jc w:val="center"/>
                          <w:rPr>
                            <w:rFonts w:ascii="Verdana" w:hAnsi="Verdana"/>
                            <w:bCs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Pr="003178EE" w:rsidR="00877EF7" w:rsidP="00877EF7" w:rsidRDefault="00877EF7" w14:paraId="5E00678F" w14:textId="77777777">
                        <w:pPr>
                          <w:jc w:val="center"/>
                          <w:rPr>
                            <w:rFonts w:ascii="Verdana" w:hAnsi="Verdana"/>
                            <w:bCs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178EE" w:rsidR="00877EF7" w:rsidP="00877EF7" w:rsidRDefault="00877EF7" w14:paraId="5091CD16" w14:textId="77777777">
                        <w:pPr>
                          <w:jc w:val="center"/>
                          <w:rPr>
                            <w:rFonts w:ascii="Verdana" w:hAnsi="Verdana"/>
                            <w:bCs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178EE" w:rsidR="00877EF7" w:rsidP="00877EF7" w:rsidRDefault="00877EF7" w14:paraId="0475B3AA" w14:textId="77777777">
                        <w:pPr>
                          <w:jc w:val="center"/>
                          <w:rPr>
                            <w:rFonts w:ascii="Verdana" w:hAnsi="Verdana"/>
                            <w:bCs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178EE" w:rsidR="00877EF7" w:rsidP="00877EF7" w:rsidRDefault="00877EF7" w14:paraId="327A3F19" w14:textId="77777777">
                        <w:pPr>
                          <w:jc w:val="center"/>
                          <w:rPr>
                            <w:rFonts w:ascii="Verdana" w:hAnsi="Verdana"/>
                            <w:bCs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178EE" w:rsidR="00877EF7" w:rsidP="00877EF7" w:rsidRDefault="00877EF7" w14:paraId="16D380B8" w14:textId="77777777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</w:p>
                    </w:tc>
                  </w:tr>
                </w:tbl>
                <w:p w:rsidRPr="00034235" w:rsidR="00A5781A" w:rsidP="00EF5F45" w:rsidRDefault="00A5781A" w14:paraId="070C8E2D" w14:textId="77777777">
                  <w:pPr>
                    <w:rPr>
                      <w:rFonts w:ascii="Verdana" w:hAnsi="Verdana"/>
                    </w:rPr>
                  </w:pPr>
                </w:p>
              </w:tc>
            </w:tr>
            <w:tr w:rsidRPr="00C13596" w:rsidR="00A5781A" w:rsidTr="008D348D" w14:paraId="2C0D1557" w14:textId="77777777">
              <w:trPr>
                <w:trHeight w:val="173" w:hRule="exact"/>
              </w:trPr>
              <w:tc>
                <w:tcPr>
                  <w:tcW w:w="3600" w:type="dxa"/>
                  <w:tcBorders>
                    <w:top w:val="single" w:color="707070" w:sz="8" w:space="0"/>
                    <w:bottom w:val="single" w:color="707070" w:sz="8" w:space="0"/>
                  </w:tcBorders>
                </w:tcPr>
                <w:p w:rsidRPr="00C13596" w:rsidR="00A5781A" w:rsidP="00EF5F45" w:rsidRDefault="00A5781A" w14:paraId="158E45FD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6" w:type="dxa"/>
                </w:tcPr>
                <w:p w:rsidRPr="00C13596" w:rsidR="00A5781A" w:rsidP="00EF5F45" w:rsidRDefault="00A5781A" w14:paraId="0E1FB881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bottom w:val="single" w:color="707070" w:sz="8" w:space="0"/>
                  </w:tcBorders>
                </w:tcPr>
                <w:p w:rsidRPr="00C13596" w:rsidR="00A5781A" w:rsidP="00EF5F45" w:rsidRDefault="00A5781A" w14:paraId="71F5EC2D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31" w:type="dxa"/>
                </w:tcPr>
                <w:p w:rsidRPr="00C13596" w:rsidR="00A5781A" w:rsidP="00EF5F45" w:rsidRDefault="00A5781A" w14:paraId="027266D9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bottom w:val="single" w:color="707070" w:sz="8" w:space="0"/>
                  </w:tcBorders>
                </w:tcPr>
                <w:p w:rsidRPr="00C13596" w:rsidR="00A5781A" w:rsidP="00EF5F45" w:rsidRDefault="00A5781A" w14:paraId="79E046E7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Pr="00C13596" w:rsidR="00A5781A" w:rsidTr="008D348D" w14:paraId="3DAAE213" w14:textId="77777777">
              <w:tc>
                <w:tcPr>
                  <w:tcW w:w="3600" w:type="dxa"/>
                  <w:tcBorders>
                    <w:top w:val="single" w:color="707070" w:sz="8" w:space="0"/>
                    <w:left w:val="single" w:color="707070" w:sz="8" w:space="0"/>
                    <w:bottom w:val="single" w:color="707070" w:sz="8" w:space="0"/>
                    <w:right w:val="single" w:color="707070" w:sz="8" w:space="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4"/>
                    <w:gridCol w:w="483"/>
                    <w:gridCol w:w="485"/>
                    <w:gridCol w:w="484"/>
                    <w:gridCol w:w="484"/>
                    <w:gridCol w:w="484"/>
                    <w:gridCol w:w="484"/>
                  </w:tblGrid>
                  <w:tr w:rsidRPr="00C13596" w:rsidR="00034235" w:rsidTr="001970DD" w14:paraId="33712CEF" w14:textId="77777777">
                    <w:trPr>
                      <w:cantSplit/>
                      <w:trHeight w:val="360" w:hRule="exact"/>
                    </w:trPr>
                    <w:tc>
                      <w:tcPr>
                        <w:tcW w:w="3394" w:type="dxa"/>
                        <w:gridSpan w:val="7"/>
                        <w:tcBorders>
                          <w:top w:val="single" w:color="707070" w:sz="4" w:space="0"/>
                          <w:left w:val="single" w:color="707070" w:sz="4" w:space="0"/>
                          <w:bottom w:val="single" w:color="707070" w:sz="4" w:space="0"/>
                          <w:right w:val="single" w:color="707070" w:sz="4" w:space="0"/>
                        </w:tcBorders>
                        <w:shd w:val="clear" w:color="auto" w:fill="FF0000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877EF7" w:rsidRDefault="00C974C4" w14:paraId="0CF87A1C" w14:textId="4CC26ED2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Verdana" w:hAnsi="Verdana"/>
                            <w:sz w:val="28"/>
                            <w:szCs w:val="28"/>
                          </w:rPr>
                          <w:t>March</w:t>
                        </w: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 xml:space="preserve"> </w:t>
                        </w:r>
                        <w:r w:rsidR="00777BEE">
                          <w:rPr>
                            <w:rFonts w:ascii="Verdana" w:hAnsi="Verdana"/>
                            <w:sz w:val="28"/>
                            <w:szCs w:val="28"/>
                          </w:rPr>
                          <w:t>20</w:t>
                        </w:r>
                        <w:r w:rsidR="00361232">
                          <w:rPr>
                            <w:rFonts w:ascii="Verdana" w:hAnsi="Verdana"/>
                            <w:sz w:val="28"/>
                            <w:szCs w:val="28"/>
                          </w:rPr>
                          <w:t>2</w:t>
                        </w:r>
                        <w:r w:rsidR="00D14C7D">
                          <w:rPr>
                            <w:rFonts w:ascii="Verdana" w:hAnsi="Verdana"/>
                            <w:sz w:val="28"/>
                            <w:szCs w:val="28"/>
                          </w:rPr>
                          <w:t>7</w:t>
                        </w:r>
                      </w:p>
                    </w:tc>
                  </w:tr>
                  <w:tr w:rsidRPr="00C13596" w:rsidR="00034235" w:rsidTr="00877EF7" w14:paraId="2CA54E1B" w14:textId="77777777">
                    <w:trPr>
                      <w:cantSplit/>
                      <w:trHeight w:val="245" w:hRule="exact"/>
                    </w:trPr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17D59F79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7953A5D7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190E34D9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510E3987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29C1E1F0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0E056B43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00F0B03A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Pr="00C13596" w:rsidR="00877EF7" w:rsidTr="00EC6102" w14:paraId="1BF63706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6B3D1E" w:rsidR="00877EF7" w:rsidP="00877EF7" w:rsidRDefault="00877EF7" w14:paraId="5CB21BA7" w14:textId="0E0A7A1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37DBC3B3" w14:textId="1A3C217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04EF8D16" w14:textId="45A4FF6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F86E0B" w:rsidRDefault="00F86E0B" w14:paraId="75043D69" w14:textId="334EBEC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3EB4DCBB" w14:textId="692B4F3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3B84C7E0" w14:textId="27FA1E7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6B3D1E" w:rsidR="00877EF7" w:rsidP="00877EF7" w:rsidRDefault="00F86E0B" w14:paraId="6FF4C353" w14:textId="1F31B8A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Pr="00C13596" w:rsidR="00877EF7" w:rsidTr="00EC6102" w14:paraId="36520A0F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6B3D1E" w:rsidR="00877EF7" w:rsidP="00877EF7" w:rsidRDefault="00F86E0B" w14:paraId="4FA99BFF" w14:textId="02B6352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38D27608" w14:textId="2A4BADD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6B3D1E" w:rsidR="00877EF7" w:rsidP="00F86E0B" w:rsidRDefault="00F86E0B" w14:paraId="7D06D610" w14:textId="64BB427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0A4F16C2" w14:textId="0C31307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1728B62B" w14:textId="06935D9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0FE1511D" w14:textId="4FDDF3C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6B3D1E" w:rsidR="00877EF7" w:rsidP="00877EF7" w:rsidRDefault="00877EF7" w14:paraId="51F16F92" w14:textId="4559A17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</w:tr>
                  <w:tr w:rsidRPr="00C13596" w:rsidR="00877EF7" w:rsidTr="00EC6102" w14:paraId="7958F920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6B3D1E" w:rsidR="00877EF7" w:rsidP="00877EF7" w:rsidRDefault="00877EF7" w14:paraId="0458A902" w14:textId="1B7D751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5858771C" w14:textId="79C31FB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54DE4EA7" w14:textId="37D992B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6F7C4291" w14:textId="06E6BD9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0D12B615" w14:textId="0122692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F86E0B" w14:paraId="21DFEB6B" w14:textId="35FEF84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6B3D1E" w:rsidR="00877EF7" w:rsidP="00877EF7" w:rsidRDefault="00877EF7" w14:paraId="26572CA8" w14:textId="7B3036D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</w:tr>
                  <w:tr w:rsidRPr="00C13596" w:rsidR="00877EF7" w:rsidTr="00D14C7D" w14:paraId="7ACC08F3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6B3D1E" w:rsidR="00877EF7" w:rsidP="00877EF7" w:rsidRDefault="00877EF7" w14:paraId="655A477E" w14:textId="3B15841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5375AB2D" w14:textId="20F089B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6434C798" w14:textId="6FD8F86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57DA01C9" w14:textId="4451D77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6B3D1E" w:rsidR="00877EF7" w:rsidP="00877EF7" w:rsidRDefault="00877EF7" w14:paraId="6183679D" w14:textId="0AECFC4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6B3D1E" w:rsidR="00877EF7" w:rsidP="00877EF7" w:rsidRDefault="00877EF7" w14:paraId="092AEBF2" w14:textId="0C22AAC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6B3D1E" w:rsidR="00877EF7" w:rsidP="00877EF7" w:rsidRDefault="00877EF7" w14:paraId="4EAA6AB2" w14:textId="6F174DB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Pr="00C13596" w:rsidR="00877EF7" w:rsidTr="00D14C7D" w14:paraId="6BB00FDE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6B3D1E" w:rsidR="00877EF7" w:rsidP="00877EF7" w:rsidRDefault="00877EF7" w14:paraId="00804DC3" w14:textId="2E9194B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6B3D1E" w:rsidR="00877EF7" w:rsidP="00877EF7" w:rsidRDefault="00F86E0B" w14:paraId="5533F281" w14:textId="7BFE8C2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6B3D1E" w:rsidR="00877EF7" w:rsidP="00877EF7" w:rsidRDefault="00877EF7" w14:paraId="44EB0F56" w14:textId="3E87EBF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  <w:r w:rsidR="00F86E0B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6B3D1E" w:rsidR="00877EF7" w:rsidP="00877EF7" w:rsidRDefault="00F86E0B" w14:paraId="08B83EB2" w14:textId="5268A4D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6B3D1E" w:rsidR="00877EF7" w:rsidP="00877EF7" w:rsidRDefault="00877EF7" w14:paraId="1F49EE16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6B3D1E" w:rsidR="00877EF7" w:rsidP="00877EF7" w:rsidRDefault="00877EF7" w14:paraId="723F770A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6B3D1E" w:rsidR="00877EF7" w:rsidP="00877EF7" w:rsidRDefault="00877EF7" w14:paraId="07C6AB8E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Pr="00C13596" w:rsidR="00877EF7" w:rsidTr="00877EF7" w14:paraId="4574647E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="00877EF7" w:rsidP="00877EF7" w:rsidRDefault="00877EF7" w14:paraId="5C5DBB12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="00877EF7" w:rsidP="00877EF7" w:rsidRDefault="00877EF7" w14:paraId="12DE9276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="00877EF7" w:rsidP="00877EF7" w:rsidRDefault="00877EF7" w14:paraId="7FA56213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06B06F5D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39ACEB06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39C10D69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3E2C52E1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:rsidRPr="00034235" w:rsidR="00A5781A" w:rsidP="00EF5F45" w:rsidRDefault="00A5781A" w14:paraId="1D401F0D" w14:textId="77777777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16" w:type="dxa"/>
                  <w:tcBorders>
                    <w:left w:val="single" w:color="707070" w:sz="8" w:space="0"/>
                    <w:right w:val="single" w:color="707070" w:sz="8" w:space="0"/>
                  </w:tcBorders>
                </w:tcPr>
                <w:p w:rsidRPr="00C13596" w:rsidR="00A5781A" w:rsidP="00EF5F45" w:rsidRDefault="00A5781A" w14:paraId="3FF3F111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left w:val="single" w:color="707070" w:sz="8" w:space="0"/>
                    <w:bottom w:val="single" w:color="707070" w:sz="8" w:space="0"/>
                    <w:right w:val="single" w:color="707070" w:sz="8" w:space="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3"/>
                    <w:gridCol w:w="484"/>
                    <w:gridCol w:w="486"/>
                    <w:gridCol w:w="484"/>
                    <w:gridCol w:w="484"/>
                    <w:gridCol w:w="484"/>
                    <w:gridCol w:w="484"/>
                  </w:tblGrid>
                  <w:tr w:rsidRPr="00C13596" w:rsidR="00034235" w:rsidTr="001970DD" w14:paraId="566FBB6F" w14:textId="77777777">
                    <w:trPr>
                      <w:cantSplit/>
                      <w:trHeight w:val="360" w:hRule="exact"/>
                    </w:trPr>
                    <w:tc>
                      <w:tcPr>
                        <w:tcW w:w="3393" w:type="dxa"/>
                        <w:gridSpan w:val="7"/>
                        <w:tcBorders>
                          <w:top w:val="single" w:color="707070" w:sz="4" w:space="0"/>
                          <w:left w:val="single" w:color="707070" w:sz="4" w:space="0"/>
                          <w:bottom w:val="single" w:color="707070" w:sz="4" w:space="0"/>
                          <w:right w:val="single" w:color="707070" w:sz="4" w:space="0"/>
                        </w:tcBorders>
                        <w:shd w:val="clear" w:color="auto" w:fill="FF0000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877EF7" w:rsidRDefault="00C974C4" w14:paraId="0C73EDA0" w14:textId="71C579AE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Verdana" w:hAnsi="Verdana"/>
                            <w:sz w:val="28"/>
                            <w:szCs w:val="28"/>
                          </w:rPr>
                          <w:t>April</w:t>
                        </w: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 xml:space="preserve"> </w:t>
                        </w:r>
                        <w:r w:rsidR="00777BEE">
                          <w:rPr>
                            <w:rFonts w:ascii="Verdana" w:hAnsi="Verdana"/>
                            <w:sz w:val="28"/>
                            <w:szCs w:val="28"/>
                          </w:rPr>
                          <w:t>20</w:t>
                        </w:r>
                        <w:r w:rsidR="00361232">
                          <w:rPr>
                            <w:rFonts w:ascii="Verdana" w:hAnsi="Verdana"/>
                            <w:sz w:val="28"/>
                            <w:szCs w:val="28"/>
                          </w:rPr>
                          <w:t>2</w:t>
                        </w:r>
                        <w:r w:rsidR="00D14C7D">
                          <w:rPr>
                            <w:rFonts w:ascii="Verdana" w:hAnsi="Verdana"/>
                            <w:sz w:val="28"/>
                            <w:szCs w:val="28"/>
                          </w:rPr>
                          <w:t>7</w:t>
                        </w:r>
                      </w:p>
                    </w:tc>
                  </w:tr>
                  <w:tr w:rsidRPr="00C13596" w:rsidR="00034235" w:rsidTr="006D00C5" w14:paraId="1D60DB67" w14:textId="77777777">
                    <w:trPr>
                      <w:cantSplit/>
                      <w:trHeight w:val="245" w:hRule="exact"/>
                    </w:trPr>
                    <w:tc>
                      <w:tcPr>
                        <w:tcW w:w="483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177686E4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39218C14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5707BE65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5F200E71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6BD6F883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3108B646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3645587F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Pr="00C13596" w:rsidR="00877EF7" w:rsidTr="00D14C7D" w14:paraId="7CADD8CE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877EF7" w14:paraId="27CDBB09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FA4322" w:rsidR="00877EF7" w:rsidP="00877EF7" w:rsidRDefault="00877EF7" w14:paraId="1A8D2017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Pr="00FA4322" w:rsidR="00877EF7" w:rsidP="00877EF7" w:rsidRDefault="00877EF7" w14:paraId="3314C156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FA4322" w:rsidR="00877EF7" w:rsidP="00877EF7" w:rsidRDefault="00877EF7" w14:paraId="3E49D5D0" w14:textId="1389750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F86E0B" w14:paraId="319C50AC" w14:textId="386FCBA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F86E0B" w14:paraId="54CFB498" w14:textId="057D772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FA4322" w:rsidR="00877EF7" w:rsidP="00877EF7" w:rsidRDefault="00F86E0B" w14:paraId="3F500A74" w14:textId="0DC487C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</w:tr>
                  <w:tr w:rsidRPr="00C13596" w:rsidR="00877EF7" w:rsidTr="00EC6102" w14:paraId="09494797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F86E0B" w14:paraId="346360C8" w14:textId="0D226AD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F86E0B" w14:paraId="63849B91" w14:textId="59490E1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F86E0B" w14:paraId="7150EB61" w14:textId="399FFBE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F86E0B" w14:paraId="4862E30C" w14:textId="1A47448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F86E0B" w14:paraId="14AD121D" w14:textId="74B667D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FA4322" w:rsidR="00F86E0B" w:rsidP="00F86E0B" w:rsidRDefault="00F86E0B" w14:paraId="4E9C9257" w14:textId="255D726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FA4322" w:rsidR="00877EF7" w:rsidP="00877EF7" w:rsidRDefault="00877EF7" w14:paraId="67A6E919" w14:textId="73AE0F2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</w:tr>
                  <w:tr w:rsidRPr="00C13596" w:rsidR="00877EF7" w:rsidTr="00D14C7D" w14:paraId="7335A1C3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877EF7" w14:paraId="5B4C27B9" w14:textId="2D880B2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4" w:type="dxa"/>
                        <w:shd w:val="clear" w:color="auto" w:fill="9CC2E5" w:themeFill="accent1" w:themeFillTint="99"/>
                        <w:vAlign w:val="center"/>
                      </w:tcPr>
                      <w:p w:rsidRPr="00FA4322" w:rsidR="00877EF7" w:rsidP="00877EF7" w:rsidRDefault="00877EF7" w14:paraId="139CC312" w14:textId="4790B7F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7FF43B5D" w14:textId="52022FB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579656F8" w14:textId="10AEA48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3D934F6C" w14:textId="47B9059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575AA837" w14:textId="4F39ADE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FA4322" w:rsidR="00877EF7" w:rsidP="00877EF7" w:rsidRDefault="00877EF7" w14:paraId="4BF438D8" w14:textId="0C0FDC1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Pr="00C13596" w:rsidR="00877EF7" w:rsidTr="00EC6102" w14:paraId="40FC5823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877EF7" w14:paraId="6B8BBA3C" w14:textId="4950E37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F86E0B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F86E0B" w14:paraId="6A748E80" w14:textId="05872CA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148BA456" w14:textId="05F552A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4C2C36EE" w14:textId="0DA3AD6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5744316F" w14:textId="5879713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6E295B85" w14:textId="2ED1E64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FA4322" w:rsidR="00877EF7" w:rsidP="00877EF7" w:rsidRDefault="00877EF7" w14:paraId="43A8E23F" w14:textId="33F3830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Pr="00C13596" w:rsidR="00877EF7" w:rsidTr="00D14C7D" w14:paraId="4F763F5D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877EF7" w14:paraId="2BCE1AF8" w14:textId="33EE98E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1CED7749" w14:textId="522B240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5D05E12B" w14:textId="4C826FA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459C0A8F" w14:textId="5191146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F86E0B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F86E0B" w14:paraId="0E4DE4EC" w14:textId="6272CE1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F86E0B" w14:paraId="5D53E476" w14:textId="34638B4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FA4322" w:rsidR="00877EF7" w:rsidP="00877EF7" w:rsidRDefault="00877EF7" w14:paraId="76705B94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Pr="00C13596" w:rsidR="00877EF7" w:rsidTr="005B63F3" w14:paraId="3BBCC2EC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="00877EF7" w:rsidP="00877EF7" w:rsidRDefault="00877EF7" w14:paraId="0669C3B5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="00877EF7" w:rsidP="00877EF7" w:rsidRDefault="00877EF7" w14:paraId="22859FF7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="00877EF7" w:rsidP="00877EF7" w:rsidRDefault="00877EF7" w14:paraId="7B569CD2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44CB192D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3E91BAF9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77BEC44F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6C7E1371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:rsidRPr="00034235" w:rsidR="00A5781A" w:rsidP="00EF5F45" w:rsidRDefault="00A5781A" w14:paraId="538EAEBA" w14:textId="77777777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31" w:type="dxa"/>
                  <w:tcBorders>
                    <w:left w:val="single" w:color="707070" w:sz="8" w:space="0"/>
                    <w:right w:val="single" w:color="707070" w:sz="8" w:space="0"/>
                  </w:tcBorders>
                </w:tcPr>
                <w:p w:rsidRPr="00C13596" w:rsidR="00A5781A" w:rsidP="00EF5F45" w:rsidRDefault="00A5781A" w14:paraId="23D1EAFE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left w:val="single" w:color="707070" w:sz="8" w:space="0"/>
                    <w:bottom w:val="single" w:color="707070" w:sz="8" w:space="0"/>
                    <w:right w:val="single" w:color="707070" w:sz="8" w:space="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3"/>
                    <w:gridCol w:w="484"/>
                    <w:gridCol w:w="486"/>
                    <w:gridCol w:w="484"/>
                    <w:gridCol w:w="484"/>
                    <w:gridCol w:w="484"/>
                    <w:gridCol w:w="484"/>
                  </w:tblGrid>
                  <w:tr w:rsidRPr="00C13596" w:rsidR="00034235" w:rsidTr="001970DD" w14:paraId="3586A3C4" w14:textId="77777777">
                    <w:trPr>
                      <w:cantSplit/>
                      <w:trHeight w:val="360" w:hRule="exact"/>
                    </w:trPr>
                    <w:tc>
                      <w:tcPr>
                        <w:tcW w:w="3393" w:type="dxa"/>
                        <w:gridSpan w:val="7"/>
                        <w:tcBorders>
                          <w:top w:val="single" w:color="707070" w:sz="4" w:space="0"/>
                          <w:left w:val="single" w:color="707070" w:sz="4" w:space="0"/>
                          <w:bottom w:val="single" w:color="707070" w:sz="4" w:space="0"/>
                          <w:right w:val="single" w:color="707070" w:sz="4" w:space="0"/>
                        </w:tcBorders>
                        <w:shd w:val="clear" w:color="auto" w:fill="FF0000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877EF7" w:rsidRDefault="00C974C4" w14:paraId="4730C872" w14:textId="2AD4F86E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Verdana" w:hAnsi="Verdana"/>
                            <w:sz w:val="28"/>
                            <w:szCs w:val="28"/>
                          </w:rPr>
                          <w:t>Ma</w:t>
                        </w: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 xml:space="preserve">y </w:t>
                        </w:r>
                        <w:r w:rsidR="00777BEE">
                          <w:rPr>
                            <w:rFonts w:ascii="Verdana" w:hAnsi="Verdana"/>
                            <w:sz w:val="28"/>
                            <w:szCs w:val="28"/>
                          </w:rPr>
                          <w:t>20</w:t>
                        </w:r>
                        <w:r w:rsidR="00CA2759">
                          <w:rPr>
                            <w:rFonts w:ascii="Verdana" w:hAnsi="Verdana"/>
                            <w:sz w:val="28"/>
                            <w:szCs w:val="28"/>
                          </w:rPr>
                          <w:t>2</w:t>
                        </w:r>
                        <w:r w:rsidR="00D14C7D">
                          <w:rPr>
                            <w:rFonts w:ascii="Verdana" w:hAnsi="Verdana"/>
                            <w:sz w:val="28"/>
                            <w:szCs w:val="28"/>
                          </w:rPr>
                          <w:t>7</w:t>
                        </w:r>
                      </w:p>
                    </w:tc>
                  </w:tr>
                  <w:tr w:rsidRPr="00C13596" w:rsidR="00034235" w:rsidTr="006D00C5" w14:paraId="6EC80E6E" w14:textId="77777777">
                    <w:trPr>
                      <w:cantSplit/>
                      <w:trHeight w:val="245" w:hRule="exact"/>
                    </w:trPr>
                    <w:tc>
                      <w:tcPr>
                        <w:tcW w:w="483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094574B1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89A5FA6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655449BB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6D9D7062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BED5D8E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6C2AF776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76452C4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Pr="00C13596" w:rsidR="00877EF7" w:rsidTr="00CB76B0" w14:paraId="3ACC96A9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0BDE7B04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3F0F73" w:rsidR="00877EF7" w:rsidP="00877EF7" w:rsidRDefault="00877EF7" w14:paraId="7121EF0A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Pr="003F0F73" w:rsidR="00877EF7" w:rsidP="00877EF7" w:rsidRDefault="00877EF7" w14:paraId="3DDC4161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45C4EBB2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2E92F41E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56ABDE51" w14:textId="3FA083F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D269E8" w14:paraId="1A7CA4D7" w14:textId="02FFEF3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</w:tr>
                  <w:tr w:rsidRPr="00C13596" w:rsidR="00877EF7" w:rsidTr="00EC6102" w14:paraId="29DE32DD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D269E8" w14:paraId="55BCA0F8" w14:textId="20521F0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D269E8" w14:paraId="40782030" w14:textId="40E5385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D269E8" w14:paraId="5B779FF6" w14:textId="5A58F84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D269E8" w14:paraId="174087FF" w14:textId="13CCD4F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D269E8" w14:paraId="21ADFD22" w14:textId="2F874CC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D269E8" w14:paraId="2AD4BD5F" w14:textId="37FB0BD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D269E8" w14:paraId="3E71ABF2" w14:textId="07E0FDB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</w:tr>
                  <w:tr w:rsidRPr="00C13596" w:rsidR="00877EF7" w:rsidTr="00EC6102" w14:paraId="3444547E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D269E8" w14:paraId="4C521ADB" w14:textId="4C3669B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D269E8" w14:paraId="04DD23D8" w14:textId="1D73B26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32B4D89B" w14:textId="54D187B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5EE6828E" w14:textId="5D8FD9D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4C2B7008" w14:textId="52AE958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3975B2B5" w14:textId="7FBCB57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73558E63" w14:textId="0CC5D02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</w:tr>
                  <w:tr w:rsidRPr="00C13596" w:rsidR="00877EF7" w:rsidTr="00EC6102" w14:paraId="10AE1848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3C6A283C" w14:textId="16A9246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D269E8" w14:paraId="4F96640E" w14:textId="1E0E67A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57895A41" w14:textId="38CDB28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D269E8" w14:paraId="4B586267" w14:textId="7A824B6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18C3EDC0" w14:textId="72E99BF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2F849A8B" w14:textId="1C3FF8D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0D299E64" w14:textId="06320EE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</w:tr>
                  <w:tr w:rsidRPr="00C13596" w:rsidR="00877EF7" w:rsidTr="00D14C7D" w14:paraId="6B663096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01E62D3E" w14:textId="2D6F4E4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76626801" w14:textId="1CEACFC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383CEF51" w14:textId="4EFC508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14B5D80F" w14:textId="0203C13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1F2E84ED" w14:textId="4DF3206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3F0F73" w:rsidR="00877EF7" w:rsidP="00877EF7" w:rsidRDefault="00877EF7" w14:paraId="56AE4AE4" w14:textId="4DF70E1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 xml:space="preserve">8   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D269E8" w:rsidRDefault="00D269E8" w14:paraId="777C0203" w14:textId="2B43C89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</w:tr>
                  <w:tr w:rsidRPr="00C13596" w:rsidR="00877EF7" w:rsidTr="00D14C7D" w14:paraId="79B374EC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CE5A60" w:rsidR="00877EF7" w:rsidP="00877EF7" w:rsidRDefault="00877EF7" w14:paraId="4A62E24D" w14:textId="7FF8C81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  <w:r w:rsidR="00D269E8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D269E8" w14:paraId="4E908EE5" w14:textId="38AC9AD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Pr="00CE5A60" w:rsidR="00877EF7" w:rsidP="00D269E8" w:rsidRDefault="00877EF7" w14:paraId="1AC6C8C0" w14:textId="77777777">
                        <w:pPr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57103442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23B19EE5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702985A4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03F8C53D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:rsidRPr="00034235" w:rsidR="00A5781A" w:rsidP="00EF5F45" w:rsidRDefault="00A5781A" w14:paraId="749971AD" w14:textId="77777777">
                  <w:pPr>
                    <w:rPr>
                      <w:rFonts w:ascii="Verdana" w:hAnsi="Verdana"/>
                    </w:rPr>
                  </w:pPr>
                </w:p>
              </w:tc>
            </w:tr>
            <w:tr w:rsidRPr="00C13596" w:rsidR="00A5781A" w:rsidTr="008D348D" w14:paraId="3E2D7EE3" w14:textId="77777777">
              <w:trPr>
                <w:trHeight w:val="173" w:hRule="exact"/>
              </w:trPr>
              <w:tc>
                <w:tcPr>
                  <w:tcW w:w="3600" w:type="dxa"/>
                  <w:tcBorders>
                    <w:top w:val="single" w:color="707070" w:sz="8" w:space="0"/>
                    <w:bottom w:val="single" w:color="707070" w:sz="8" w:space="0"/>
                  </w:tcBorders>
                </w:tcPr>
                <w:p w:rsidRPr="00C13596" w:rsidR="00A5781A" w:rsidP="00EF5F45" w:rsidRDefault="00A5781A" w14:paraId="5FAFBFDA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6" w:type="dxa"/>
                </w:tcPr>
                <w:p w:rsidRPr="00C13596" w:rsidR="00A5781A" w:rsidP="00EF5F45" w:rsidRDefault="00A5781A" w14:paraId="745FFCF0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bottom w:val="single" w:color="707070" w:sz="8" w:space="0"/>
                  </w:tcBorders>
                </w:tcPr>
                <w:p w:rsidRPr="00C13596" w:rsidR="00A5781A" w:rsidP="00EF5F45" w:rsidRDefault="00A5781A" w14:paraId="21776EDD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31" w:type="dxa"/>
                </w:tcPr>
                <w:p w:rsidRPr="00C13596" w:rsidR="00A5781A" w:rsidP="00EF5F45" w:rsidRDefault="00A5781A" w14:paraId="7DE4C882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bottom w:val="single" w:color="707070" w:sz="8" w:space="0"/>
                  </w:tcBorders>
                </w:tcPr>
                <w:p w:rsidRPr="00C13596" w:rsidR="00A5781A" w:rsidP="00EF5F45" w:rsidRDefault="00A5781A" w14:paraId="4CED1438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Pr="00C13596" w:rsidR="00A5781A" w:rsidTr="008D348D" w14:paraId="528C347B" w14:textId="77777777">
              <w:tc>
                <w:tcPr>
                  <w:tcW w:w="3600" w:type="dxa"/>
                  <w:tcBorders>
                    <w:top w:val="single" w:color="707070" w:sz="8" w:space="0"/>
                    <w:left w:val="single" w:color="707070" w:sz="8" w:space="0"/>
                    <w:bottom w:val="single" w:color="707070" w:sz="8" w:space="0"/>
                    <w:right w:val="single" w:color="707070" w:sz="8" w:space="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4"/>
                    <w:gridCol w:w="483"/>
                    <w:gridCol w:w="485"/>
                    <w:gridCol w:w="484"/>
                    <w:gridCol w:w="484"/>
                    <w:gridCol w:w="484"/>
                    <w:gridCol w:w="484"/>
                  </w:tblGrid>
                  <w:tr w:rsidRPr="00C13596" w:rsidR="00034235" w:rsidTr="001970DD" w14:paraId="58A34396" w14:textId="77777777">
                    <w:trPr>
                      <w:cantSplit/>
                      <w:trHeight w:val="360" w:hRule="exact"/>
                    </w:trPr>
                    <w:tc>
                      <w:tcPr>
                        <w:tcW w:w="3394" w:type="dxa"/>
                        <w:gridSpan w:val="7"/>
                        <w:tcBorders>
                          <w:top w:val="single" w:color="707070" w:sz="4" w:space="0"/>
                          <w:left w:val="single" w:color="707070" w:sz="4" w:space="0"/>
                          <w:bottom w:val="single" w:color="707070" w:sz="4" w:space="0"/>
                          <w:right w:val="single" w:color="707070" w:sz="4" w:space="0"/>
                        </w:tcBorders>
                        <w:shd w:val="clear" w:color="auto" w:fill="FF0000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877EF7" w:rsidRDefault="00C974C4" w14:paraId="72699C6F" w14:textId="7CB68CFA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</w:rPr>
                        </w:pP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>Ju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</w:rPr>
                          <w:t>ne</w:t>
                        </w: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 xml:space="preserve"> </w:t>
                        </w:r>
                        <w:r w:rsidR="00777BEE">
                          <w:rPr>
                            <w:rFonts w:ascii="Verdana" w:hAnsi="Verdana"/>
                            <w:sz w:val="28"/>
                            <w:szCs w:val="28"/>
                          </w:rPr>
                          <w:t>20</w:t>
                        </w:r>
                        <w:r w:rsidR="008C340C">
                          <w:rPr>
                            <w:rFonts w:ascii="Verdana" w:hAnsi="Verdana"/>
                            <w:sz w:val="28"/>
                            <w:szCs w:val="28"/>
                          </w:rPr>
                          <w:t>2</w:t>
                        </w:r>
                        <w:r w:rsidR="00D14C7D">
                          <w:rPr>
                            <w:rFonts w:ascii="Verdana" w:hAnsi="Verdana"/>
                            <w:sz w:val="28"/>
                            <w:szCs w:val="28"/>
                          </w:rPr>
                          <w:t>7</w:t>
                        </w:r>
                      </w:p>
                    </w:tc>
                  </w:tr>
                  <w:tr w:rsidRPr="00C13596" w:rsidR="00034235" w:rsidTr="00877EF7" w14:paraId="0304ADD9" w14:textId="77777777">
                    <w:trPr>
                      <w:cantSplit/>
                      <w:trHeight w:val="245" w:hRule="exact"/>
                    </w:trPr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0A64B5AD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549A5BB4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0BCE886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2A31383E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3D477B04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7A470FC8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133568DD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Pr="00C13596" w:rsidR="00877EF7" w:rsidTr="00D14C7D" w14:paraId="1B59CE29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658DFCDA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132A18AF" w14:textId="50BD05A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D269E8" w14:paraId="5101A1C1" w14:textId="239E8B4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CE5A60" w:rsidR="00877EF7" w:rsidP="00D269E8" w:rsidRDefault="00D269E8" w14:paraId="46A73B16" w14:textId="1451B56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D269E8" w14:paraId="189289E5" w14:textId="5102240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CE5A60" w:rsidR="00877EF7" w:rsidP="00877EF7" w:rsidRDefault="00D269E8" w14:paraId="48C0D3EF" w14:textId="29A8AD0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D269E8" w14:paraId="288F4514" w14:textId="632C812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</w:tr>
                  <w:tr w:rsidRPr="00C13596" w:rsidR="00877EF7" w:rsidTr="00D14C7D" w14:paraId="2825F4D1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D269E8" w14:paraId="5F46AFB8" w14:textId="53FBAC9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D269E8" w14:paraId="35D001DB" w14:textId="33820A7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D269E8" w14:paraId="07E40A80" w14:textId="48C5032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D269E8" w14:paraId="52737F1B" w14:textId="3A16058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D269E8" w:rsidRDefault="00877EF7" w14:paraId="33E007E6" w14:textId="6DEBECF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D269E8" w14:paraId="349BDB45" w14:textId="077F984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5A37C24D" w14:textId="05EB61C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</w:tr>
                  <w:tr w:rsidRPr="00C13596" w:rsidR="00877EF7" w:rsidTr="00EC6102" w14:paraId="25BA583F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532DBE88" w14:textId="2F6BFE5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1CF3419F" w14:textId="4F77629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3B293EEA" w14:textId="7762DD1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385F5BCB" w14:textId="7C04436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3D514AD8" w14:textId="1411E6F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72B120F9" w14:textId="47530C5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D269E8" w14:paraId="104AEEDD" w14:textId="2590EDD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</w:tr>
                  <w:tr w:rsidRPr="00C13596" w:rsidR="00877EF7" w:rsidTr="00EC6102" w14:paraId="1CC52C7E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78D8390F" w14:textId="15D7CC3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1A11DBEE" w14:textId="12C17FC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3A2EE718" w14:textId="154B4F7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34644EF3" w14:textId="6F347F7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073581D8" w14:textId="3B3704A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2AC2EC79" w14:textId="462DE93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12F6AFDB" w14:textId="3E27884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Pr="00C13596" w:rsidR="00877EF7" w:rsidTr="00D269E8" w14:paraId="3F7888E4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Pr="00CE5A60" w:rsidR="00877EF7" w:rsidP="00877EF7" w:rsidRDefault="00877EF7" w14:paraId="53489FA2" w14:textId="6409456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877EF7" w14:paraId="2420FD18" w14:textId="6BD74E4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D269E8" w14:paraId="209A4322" w14:textId="5310EB3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 xml:space="preserve">29  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CE5A60" w:rsidR="00877EF7" w:rsidP="00877EF7" w:rsidRDefault="00D269E8" w14:paraId="590E38C8" w14:textId="19E5183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11A52ACC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08679B4C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CE5A60" w:rsidR="00877EF7" w:rsidP="00877EF7" w:rsidRDefault="00877EF7" w14:paraId="09BD5528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Pr="00C13596" w:rsidR="00877EF7" w:rsidTr="00877EF7" w14:paraId="15A379B8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4" w:type="dxa"/>
                        <w:vAlign w:val="center"/>
                      </w:tcPr>
                      <w:p w:rsidR="00877EF7" w:rsidP="00877EF7" w:rsidRDefault="00877EF7" w14:paraId="0E2876DC" w14:textId="77777777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="00877EF7" w:rsidP="00877EF7" w:rsidRDefault="00877EF7" w14:paraId="41649C34" w14:textId="77777777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="00877EF7" w:rsidP="00877EF7" w:rsidRDefault="00877EF7" w14:paraId="4BC95F44" w14:textId="77777777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07588E85" w14:textId="77777777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6B603D7C" w14:textId="77777777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6623AE96" w14:textId="77777777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877EF7" w:rsidP="00877EF7" w:rsidRDefault="00877EF7" w14:paraId="01EDAA1B" w14:textId="77777777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</w:tr>
                </w:tbl>
                <w:p w:rsidRPr="00C13596" w:rsidR="00A5781A" w:rsidP="00EF5F45" w:rsidRDefault="00A5781A" w14:paraId="3B814C42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6" w:type="dxa"/>
                  <w:tcBorders>
                    <w:left w:val="single" w:color="707070" w:sz="8" w:space="0"/>
                    <w:right w:val="single" w:color="707070" w:sz="8" w:space="0"/>
                  </w:tcBorders>
                </w:tcPr>
                <w:p w:rsidRPr="00C13596" w:rsidR="00A5781A" w:rsidP="00EF5F45" w:rsidRDefault="00A5781A" w14:paraId="6A57443C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left w:val="single" w:color="707070" w:sz="8" w:space="0"/>
                    <w:bottom w:val="single" w:color="707070" w:sz="8" w:space="0"/>
                    <w:right w:val="single" w:color="707070" w:sz="8" w:space="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3"/>
                    <w:gridCol w:w="484"/>
                    <w:gridCol w:w="486"/>
                    <w:gridCol w:w="484"/>
                    <w:gridCol w:w="484"/>
                    <w:gridCol w:w="484"/>
                    <w:gridCol w:w="484"/>
                  </w:tblGrid>
                  <w:tr w:rsidRPr="00C13596" w:rsidR="00034235" w:rsidTr="001970DD" w14:paraId="5A713E76" w14:textId="77777777">
                    <w:trPr>
                      <w:cantSplit/>
                      <w:trHeight w:val="360" w:hRule="exact"/>
                    </w:trPr>
                    <w:tc>
                      <w:tcPr>
                        <w:tcW w:w="3393" w:type="dxa"/>
                        <w:gridSpan w:val="7"/>
                        <w:tcBorders>
                          <w:top w:val="single" w:color="707070" w:sz="4" w:space="0"/>
                          <w:left w:val="single" w:color="707070" w:sz="4" w:space="0"/>
                          <w:bottom w:val="single" w:color="707070" w:sz="4" w:space="0"/>
                          <w:right w:val="single" w:color="707070" w:sz="4" w:space="0"/>
                        </w:tcBorders>
                        <w:shd w:val="clear" w:color="auto" w:fill="FF0000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D073A6" w:rsidRDefault="00C974C4" w14:paraId="30E19DD8" w14:textId="748CE4DE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</w:rPr>
                        </w:pP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>Ju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</w:rPr>
                          <w:t>ly</w:t>
                        </w:r>
                        <w:r w:rsidRPr="007038DD">
                          <w:rPr>
                            <w:rFonts w:ascii="Verdana" w:hAnsi="Verdana"/>
                            <w:sz w:val="28"/>
                            <w:szCs w:val="28"/>
                          </w:rPr>
                          <w:t xml:space="preserve"> </w:t>
                        </w:r>
                        <w:r w:rsidR="00777BEE">
                          <w:rPr>
                            <w:rFonts w:ascii="Verdana" w:hAnsi="Verdana"/>
                            <w:sz w:val="28"/>
                            <w:szCs w:val="28"/>
                          </w:rPr>
                          <w:t>20</w:t>
                        </w:r>
                        <w:r w:rsidR="008C340C">
                          <w:rPr>
                            <w:rFonts w:ascii="Verdana" w:hAnsi="Verdana"/>
                            <w:sz w:val="28"/>
                            <w:szCs w:val="28"/>
                          </w:rPr>
                          <w:t>2</w:t>
                        </w:r>
                        <w:r w:rsidR="00D14C7D">
                          <w:rPr>
                            <w:rFonts w:ascii="Verdana" w:hAnsi="Verdana"/>
                            <w:sz w:val="28"/>
                            <w:szCs w:val="28"/>
                          </w:rPr>
                          <w:t>7</w:t>
                        </w:r>
                      </w:p>
                    </w:tc>
                  </w:tr>
                  <w:tr w:rsidRPr="00C13596" w:rsidR="00034235" w:rsidTr="006D00C5" w14:paraId="060F42AA" w14:textId="77777777">
                    <w:trPr>
                      <w:cantSplit/>
                      <w:trHeight w:val="245" w:hRule="exact"/>
                    </w:trPr>
                    <w:tc>
                      <w:tcPr>
                        <w:tcW w:w="483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5760A49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5C756F0E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20325271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4591712C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77AF80B2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22E91318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34235" w:rsidP="006D00C5" w:rsidRDefault="00034235" w14:paraId="628E3EE2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Pr="00C13596" w:rsidR="00877EF7" w:rsidTr="00D14C7D" w14:paraId="50899E41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877EF7" w14:paraId="127D3014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FA4322" w:rsidR="00877EF7" w:rsidP="00877EF7" w:rsidRDefault="00877EF7" w14:paraId="67AA2B35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Pr="00FA4322" w:rsidR="00877EF7" w:rsidP="00877EF7" w:rsidRDefault="00877EF7" w14:paraId="06487616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FA4322" w:rsidR="00877EF7" w:rsidP="00877EF7" w:rsidRDefault="00877EF7" w14:paraId="24E6D7B3" w14:textId="54534C3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D269E8" w14:paraId="46EDC039" w14:textId="7BC530D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D269E8" w14:paraId="29F42E83" w14:textId="34D9174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FA4322" w:rsidR="00877EF7" w:rsidP="00877EF7" w:rsidRDefault="00D269E8" w14:paraId="17A92F55" w14:textId="74691EF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</w:tr>
                  <w:tr w:rsidRPr="00C13596" w:rsidR="00877EF7" w:rsidTr="00EC6102" w14:paraId="7BDD0A7A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D269E8" w14:paraId="4A88FD4D" w14:textId="7946A39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D269E8" w14:paraId="046A5D13" w14:textId="10A64F28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D269E8" w14:paraId="7F815D2B" w14:textId="0275B78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D269E8" w14:paraId="20E02E76" w14:textId="5A0A07D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D269E8" w14:paraId="536337D0" w14:textId="2575F10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D269E8" w14:paraId="20610353" w14:textId="54D2B3B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FA4322" w:rsidR="00877EF7" w:rsidP="00877EF7" w:rsidRDefault="00877EF7" w14:paraId="44C95C0C" w14:textId="12AC26B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</w:tr>
                  <w:tr w:rsidRPr="00C13596" w:rsidR="00877EF7" w:rsidTr="00EC6102" w14:paraId="441FA0A4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D269E8" w14:paraId="69E7ED84" w14:textId="77DC1E06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018FE342" w14:textId="7D17F66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080E0996" w14:textId="6307474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1D927239" w14:textId="0D2AFFF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1634B290" w14:textId="2672694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7EB302D5" w14:textId="59289E62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FA4322" w:rsidR="00877EF7" w:rsidP="00877EF7" w:rsidRDefault="00877EF7" w14:paraId="348096A2" w14:textId="0315B34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Pr="00C13596" w:rsidR="00877EF7" w:rsidTr="00D14C7D" w14:paraId="07CB407E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877EF7" w14:paraId="0C627A9D" w14:textId="5248651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4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D269E8" w14:paraId="39069401" w14:textId="0D0F345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86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4C68C254" w14:textId="270B1E1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shd w:val="clear" w:color="auto" w:fill="FFFF00"/>
                        <w:vAlign w:val="center"/>
                      </w:tcPr>
                      <w:p w:rsidRPr="00FA4322" w:rsidR="00877EF7" w:rsidP="00877EF7" w:rsidRDefault="00877EF7" w14:paraId="69F3F3CB" w14:textId="2D841AE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877EF7" w14:paraId="4EDCA66F" w14:textId="0D5323E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877EF7" w14:paraId="01E9DB8D" w14:textId="651C586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FA4322" w:rsidR="00877EF7" w:rsidP="00877EF7" w:rsidRDefault="00877EF7" w14:paraId="039860EE" w14:textId="2074C6C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Pr="00C13596" w:rsidR="00877EF7" w:rsidTr="00EC6102" w14:paraId="35E9C369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FA4322" w:rsidR="00877EF7" w:rsidP="00877EF7" w:rsidRDefault="00877EF7" w14:paraId="1B75C475" w14:textId="6D38E27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877EF7" w14:paraId="0FFE8AE9" w14:textId="712F478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877EF7" w14:paraId="3323C764" w14:textId="22C5189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877EF7" w14:paraId="7EA50A63" w14:textId="7D914A3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D269E8" w14:paraId="1C8C679C" w14:textId="0474D9E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FA4322" w:rsidR="00877EF7" w:rsidP="00877EF7" w:rsidRDefault="00877EF7" w14:paraId="516F9806" w14:textId="5A6A3B8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  <w:r w:rsidR="00D269E8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FA4322" w:rsidR="00877EF7" w:rsidP="00877EF7" w:rsidRDefault="00D269E8" w14:paraId="4127FB8A" w14:textId="60058444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</w:tr>
                  <w:tr w:rsidRPr="00C13596" w:rsidR="00D073A6" w:rsidTr="005B63F3" w14:paraId="1839D156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="00D073A6" w:rsidRDefault="00D073A6" w14:paraId="63FA6AA9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="00D073A6" w:rsidRDefault="00D073A6" w14:paraId="18DAB53B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="00D073A6" w:rsidRDefault="00D073A6" w14:paraId="19675820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D073A6" w:rsidRDefault="00D073A6" w14:paraId="2CAC863D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D073A6" w:rsidRDefault="00D073A6" w14:paraId="71A697FE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D073A6" w:rsidRDefault="00D073A6" w14:paraId="1F21D034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="00D073A6" w:rsidRDefault="00D073A6" w14:paraId="6F3D2824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:rsidRPr="00034235" w:rsidR="00A5781A" w:rsidP="00EF5F45" w:rsidRDefault="00A5781A" w14:paraId="7D208537" w14:textId="77777777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31" w:type="dxa"/>
                  <w:tcBorders>
                    <w:left w:val="single" w:color="707070" w:sz="8" w:space="0"/>
                    <w:right w:val="single" w:color="707070" w:sz="8" w:space="0"/>
                  </w:tcBorders>
                </w:tcPr>
                <w:p w:rsidRPr="00C13596" w:rsidR="00A5781A" w:rsidP="00EF5F45" w:rsidRDefault="00A5781A" w14:paraId="63A378ED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  <w:left w:val="single" w:color="707070" w:sz="8" w:space="0"/>
                    <w:bottom w:val="single" w:color="707070" w:sz="8" w:space="0"/>
                    <w:right w:val="single" w:color="707070" w:sz="8" w:space="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3"/>
                    <w:gridCol w:w="484"/>
                    <w:gridCol w:w="486"/>
                    <w:gridCol w:w="484"/>
                    <w:gridCol w:w="484"/>
                    <w:gridCol w:w="484"/>
                    <w:gridCol w:w="484"/>
                  </w:tblGrid>
                  <w:tr w:rsidRPr="00C13596" w:rsidR="007D0AD0" w:rsidTr="001970DD" w14:paraId="215B91FE" w14:textId="77777777">
                    <w:trPr>
                      <w:cantSplit/>
                      <w:trHeight w:val="360" w:hRule="exact"/>
                    </w:trPr>
                    <w:tc>
                      <w:tcPr>
                        <w:tcW w:w="3393" w:type="dxa"/>
                        <w:gridSpan w:val="7"/>
                        <w:tcBorders>
                          <w:top w:val="single" w:color="707070" w:sz="4" w:space="0"/>
                          <w:left w:val="single" w:color="707070" w:sz="4" w:space="0"/>
                          <w:bottom w:val="single" w:color="707070" w:sz="4" w:space="0"/>
                          <w:right w:val="single" w:color="707070" w:sz="4" w:space="0"/>
                        </w:tcBorders>
                        <w:shd w:val="clear" w:color="auto" w:fill="FF0000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7D0AD0" w:rsidP="00877EF7" w:rsidRDefault="00C974C4" w14:paraId="1163164F" w14:textId="1B7E2461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Verdana" w:hAnsi="Verdana"/>
                            <w:sz w:val="28"/>
                            <w:szCs w:val="28"/>
                          </w:rPr>
                          <w:t>August</w:t>
                        </w:r>
                        <w:r w:rsidRPr="007038DD" w:rsidR="007D0AD0">
                          <w:rPr>
                            <w:rFonts w:ascii="Verdana" w:hAnsi="Verdana"/>
                            <w:sz w:val="28"/>
                            <w:szCs w:val="28"/>
                          </w:rPr>
                          <w:t xml:space="preserve"> </w:t>
                        </w:r>
                        <w:r w:rsidR="00777BEE">
                          <w:rPr>
                            <w:rFonts w:ascii="Verdana" w:hAnsi="Verdana"/>
                            <w:sz w:val="28"/>
                            <w:szCs w:val="28"/>
                          </w:rPr>
                          <w:t>20</w:t>
                        </w:r>
                        <w:r w:rsidR="008C340C">
                          <w:rPr>
                            <w:rFonts w:ascii="Verdana" w:hAnsi="Verdana"/>
                            <w:sz w:val="28"/>
                            <w:szCs w:val="28"/>
                          </w:rPr>
                          <w:t>2</w:t>
                        </w:r>
                        <w:r w:rsidR="00D14C7D">
                          <w:rPr>
                            <w:rFonts w:ascii="Verdana" w:hAnsi="Verdana"/>
                            <w:sz w:val="28"/>
                            <w:szCs w:val="28"/>
                          </w:rPr>
                          <w:t>7</w:t>
                        </w:r>
                      </w:p>
                    </w:tc>
                  </w:tr>
                  <w:tr w:rsidRPr="00C13596" w:rsidR="000B0264" w:rsidTr="000B0264" w14:paraId="607314A0" w14:textId="77777777">
                    <w:trPr>
                      <w:cantSplit/>
                      <w:trHeight w:val="245" w:hRule="exact"/>
                    </w:trPr>
                    <w:tc>
                      <w:tcPr>
                        <w:tcW w:w="483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B0264" w:rsidP="00D17E9A" w:rsidRDefault="000B0264" w14:paraId="50FC8714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B0264" w:rsidP="006D00C5" w:rsidRDefault="000B0264" w14:paraId="02D6E0E3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B0264" w:rsidP="006D00C5" w:rsidRDefault="000B0264" w14:paraId="087E170C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B0264" w:rsidP="006D00C5" w:rsidRDefault="000B0264" w14:paraId="6846CBC6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B0264" w:rsidP="006D00C5" w:rsidRDefault="000B0264" w14:paraId="7F046666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 w:rsidR="00B50223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B0264" w:rsidP="006D00C5" w:rsidRDefault="000B0264" w14:paraId="66D95528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85" w:type="dxa"/>
                        <w:tcBorders>
                          <w:top w:val="single" w:color="707070" w:sz="4" w:space="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Pr="007038DD" w:rsidR="000B0264" w:rsidP="006D00C5" w:rsidRDefault="000B0264" w14:paraId="3AA4D458" w14:textId="77777777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Pr="00C13596" w:rsidR="00877EF7" w:rsidTr="00F50770" w14:paraId="3109CB49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39EB241A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4" w:type="dxa"/>
                        <w:vAlign w:val="center"/>
                      </w:tcPr>
                      <w:p w:rsidRPr="003F0F73" w:rsidR="00877EF7" w:rsidP="00877EF7" w:rsidRDefault="00877EF7" w14:paraId="0CD4DB74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6" w:type="dxa"/>
                        <w:vAlign w:val="center"/>
                      </w:tcPr>
                      <w:p w:rsidRPr="003F0F73" w:rsidR="00877EF7" w:rsidP="00877EF7" w:rsidRDefault="00877EF7" w14:paraId="5CF3BB18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0D5D6C47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540F8A20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7332DF83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01B5A865" w14:textId="4EB00EE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Pr="00C13596" w:rsidR="00877EF7" w:rsidTr="00EC6102" w14:paraId="2916FFE9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D269E8" w14:paraId="5FC889E2" w14:textId="159B332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D269E8" w14:paraId="2B5E9631" w14:textId="7144719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D269E8" w14:paraId="66B4AFA3" w14:textId="6D808BD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D269E8" w14:paraId="3CC2F840" w14:textId="61B9963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D269E8" w14:paraId="1EBA88A4" w14:textId="6E8661A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D269E8" w14:paraId="7518C9CD" w14:textId="55582E7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D269E8" w14:paraId="5302AF96" w14:textId="681056F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Pr="00C13596" w:rsidR="00877EF7" w:rsidTr="00EC6102" w14:paraId="3DE21384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D269E8" w:rsidRDefault="00D269E8" w14:paraId="72644F21" w14:textId="10B6FCE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D269E8" w14:paraId="0D3C9BC1" w14:textId="1BAC02B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692FEAD7" w14:textId="3B8BE1C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6E512EFE" w14:textId="5D6B927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3B84ADE6" w14:textId="241BB3D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6C10327C" w14:textId="18023283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446DA865" w14:textId="09267FD1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Pr="00C13596" w:rsidR="00877EF7" w:rsidTr="00EC6102" w14:paraId="20DDE586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25138D37" w14:textId="5F92808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7A1D3DC9" w14:textId="7D66402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4ED83ACF" w14:textId="1A1FDBD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5854FB87" w14:textId="2DC7583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  <w:r w:rsidR="00D269E8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D269E8" w14:paraId="4F424C33" w14:textId="0055AAEA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3D72186B" w14:textId="6B7E32E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0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5D1F9D2E" w14:textId="5F0FB1E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</w:tr>
                  <w:tr w:rsidRPr="00C13596" w:rsidR="00877EF7" w:rsidTr="00EC6102" w14:paraId="74BCF82D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877EF7" w14:paraId="7BBB0A29" w14:textId="6CF7DFC0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5181C7D8" w14:textId="1B6FCF4E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7ADC9A88" w14:textId="5F63680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7C215747" w14:textId="58A64D6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261E3302" w14:textId="5A370DDB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85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877EF7" w14:paraId="6F97A313" w14:textId="47A6E959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2757F775" w14:textId="27CC018C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  <w:r w:rsidR="00D269E8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</w:tr>
                  <w:tr w:rsidRPr="00C13596" w:rsidR="00877EF7" w:rsidTr="00D269E8" w14:paraId="0780BD5C" w14:textId="77777777">
                    <w:trPr>
                      <w:cantSplit/>
                      <w:trHeight w:val="230" w:hRule="exact"/>
                    </w:trPr>
                    <w:tc>
                      <w:tcPr>
                        <w:tcW w:w="483" w:type="dxa"/>
                        <w:vAlign w:val="center"/>
                      </w:tcPr>
                      <w:p w:rsidRPr="003F0F73" w:rsidR="00877EF7" w:rsidP="00877EF7" w:rsidRDefault="00D269E8" w14:paraId="1089CACA" w14:textId="34CB5C4D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84" w:type="dxa"/>
                        <w:shd w:val="clear" w:color="auto" w:fill="92D050"/>
                        <w:vAlign w:val="center"/>
                      </w:tcPr>
                      <w:p w:rsidRPr="00B3755B" w:rsidR="00877EF7" w:rsidP="00877EF7" w:rsidRDefault="00877EF7" w14:paraId="1135655A" w14:textId="7844EF71">
                        <w:pPr>
                          <w:jc w:val="center"/>
                          <w:rPr>
                            <w:rFonts w:ascii="Verdana" w:hAnsi="Verdana" w:cs="Georgia"/>
                            <w:lang w:val="en-IN"/>
                          </w:rPr>
                        </w:pPr>
                        <w:proofErr w:type="gramStart"/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  <w:r w:rsidR="00D269E8">
                          <w:rPr>
                            <w:rFonts w:ascii="Verdana" w:hAnsi="Verdana" w:cs="Georgia"/>
                          </w:rPr>
                          <w:t>0  31</w:t>
                        </w:r>
                        <w:proofErr w:type="gramEnd"/>
                      </w:p>
                    </w:tc>
                    <w:tc>
                      <w:tcPr>
                        <w:tcW w:w="486" w:type="dxa"/>
                        <w:shd w:val="clear" w:color="auto" w:fill="92D050"/>
                        <w:vAlign w:val="center"/>
                      </w:tcPr>
                      <w:p w:rsidRPr="003F0F73" w:rsidR="00877EF7" w:rsidP="00877EF7" w:rsidRDefault="00D269E8" w14:paraId="487DE97D" w14:textId="0A424685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D269E8" w:rsidRDefault="00877EF7" w14:paraId="2173384E" w14:textId="55110AE2">
                        <w:pPr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5C43BE48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2DE7C7F8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85" w:type="dxa"/>
                        <w:vAlign w:val="center"/>
                      </w:tcPr>
                      <w:p w:rsidRPr="003F0F73" w:rsidR="00877EF7" w:rsidP="00877EF7" w:rsidRDefault="00877EF7" w14:paraId="2FEF3994" w14:textId="77777777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:rsidRPr="00C13596" w:rsidR="00A5781A" w:rsidP="00EF5F45" w:rsidRDefault="00A5781A" w14:paraId="70ED16AF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Pr="00C13596" w:rsidR="00A5781A" w:rsidTr="008D348D" w14:paraId="580E66CA" w14:textId="77777777">
              <w:trPr>
                <w:trHeight w:val="173" w:hRule="exact"/>
              </w:trPr>
              <w:tc>
                <w:tcPr>
                  <w:tcW w:w="3600" w:type="dxa"/>
                  <w:tcBorders>
                    <w:top w:val="single" w:color="707070" w:sz="8" w:space="0"/>
                  </w:tcBorders>
                </w:tcPr>
                <w:p w:rsidRPr="00C13596" w:rsidR="00A5781A" w:rsidP="00EF5F45" w:rsidRDefault="00A5781A" w14:paraId="67C624BA" w14:textId="77777777">
                  <w:pPr>
                    <w:pStyle w:val="MonthNames"/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6" w:type="dxa"/>
                </w:tcPr>
                <w:p w:rsidRPr="00C13596" w:rsidR="00A5781A" w:rsidP="00EF5F45" w:rsidRDefault="00A5781A" w14:paraId="377BEFCD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</w:tcBorders>
                </w:tcPr>
                <w:p w:rsidRPr="00C13596" w:rsidR="00A5781A" w:rsidP="00EF5F45" w:rsidRDefault="00A5781A" w14:paraId="28AB6B75" w14:textId="77777777">
                  <w:pPr>
                    <w:pStyle w:val="MonthNames"/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31" w:type="dxa"/>
                </w:tcPr>
                <w:p w:rsidRPr="00C13596" w:rsidR="00A5781A" w:rsidP="00EF5F45" w:rsidRDefault="00A5781A" w14:paraId="53463521" w14:textId="77777777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600" w:type="dxa"/>
                  <w:tcBorders>
                    <w:top w:val="single" w:color="707070" w:sz="8" w:space="0"/>
                  </w:tcBorders>
                </w:tcPr>
                <w:p w:rsidRPr="00C13596" w:rsidR="00A5781A" w:rsidP="00EF5F45" w:rsidRDefault="00A5781A" w14:paraId="477113B8" w14:textId="77777777">
                  <w:pPr>
                    <w:pStyle w:val="MonthNames"/>
                    <w:rPr>
                      <w:rFonts w:ascii="Verdana" w:hAnsi="Verdana"/>
                      <w:i/>
                    </w:rPr>
                  </w:pPr>
                </w:p>
              </w:tc>
            </w:tr>
          </w:tbl>
          <w:p w:rsidRPr="00C13596" w:rsidR="0021778B" w:rsidRDefault="0021778B" w14:paraId="3B8A3145" w14:textId="77777777">
            <w:pPr>
              <w:rPr>
                <w:rFonts w:ascii="Verdana" w:hAnsi="Verdana"/>
                <w:i/>
              </w:rPr>
            </w:pPr>
          </w:p>
        </w:tc>
        <w:tc>
          <w:tcPr>
            <w:tcW w:w="202" w:type="dxa"/>
            <w:tcBorders>
              <w:bottom w:val="single" w:color="707070" w:sz="4" w:space="0"/>
            </w:tcBorders>
            <w:tcMar/>
          </w:tcPr>
          <w:p w:rsidRPr="00C13596" w:rsidR="0021778B" w:rsidRDefault="0021778B" w14:paraId="3F90EE65" w14:textId="77777777">
            <w:pPr>
              <w:rPr>
                <w:rFonts w:ascii="Verdana" w:hAnsi="Verdana"/>
              </w:rPr>
            </w:pPr>
          </w:p>
        </w:tc>
        <w:tc>
          <w:tcPr>
            <w:tcW w:w="3544" w:type="dxa"/>
            <w:tcBorders>
              <w:top w:val="single" w:color="707070" w:sz="4" w:space="0"/>
              <w:bottom w:val="single" w:color="707070" w:sz="4" w:space="0"/>
            </w:tcBorders>
            <w:tcMar/>
          </w:tcPr>
          <w:tbl>
            <w:tblPr>
              <w:tblW w:w="375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91"/>
              <w:gridCol w:w="66"/>
            </w:tblGrid>
            <w:tr w:rsidRPr="00CD66B9" w:rsidR="00353D4F" w:rsidTr="00353D4F" w14:paraId="55E29728" w14:textId="77777777">
              <w:trPr>
                <w:cantSplit/>
                <w:trHeight w:val="1070"/>
              </w:trPr>
              <w:tc>
                <w:tcPr>
                  <w:tcW w:w="3757" w:type="dxa"/>
                  <w:gridSpan w:val="2"/>
                  <w:tcBorders>
                    <w:top w:val="single" w:color="auto" w:sz="4" w:space="0"/>
                    <w:left w:val="single" w:color="auto" w:sz="4" w:space="0"/>
                  </w:tcBorders>
                  <w:shd w:val="clear" w:color="auto" w:fill="FFFF00"/>
                </w:tcPr>
                <w:p w:rsidRPr="00CD66B9" w:rsidR="00353D4F" w:rsidP="00353D4F" w:rsidRDefault="00353D4F" w14:paraId="361679B9" w14:textId="77777777">
                  <w:pPr>
                    <w:spacing w:line="360" w:lineRule="exact"/>
                    <w:rPr>
                      <w:rFonts w:ascii="Verdana" w:hAnsi="Verdana" w:cs="Verdana"/>
                      <w:b/>
                      <w:color w:val="262626"/>
                    </w:rPr>
                  </w:pPr>
                  <w:r w:rsidRPr="00CD66B9">
                    <w:rPr>
                      <w:rFonts w:ascii="Verdana" w:hAnsi="Verdana" w:cs="Verdana"/>
                      <w:b/>
                      <w:color w:val="262626"/>
                    </w:rPr>
                    <w:t>School &amp; Nursery open</w:t>
                  </w:r>
                </w:p>
                <w:p w:rsidRPr="00CD66B9" w:rsidR="00353D4F" w:rsidP="00353D4F" w:rsidRDefault="00353D4F" w14:paraId="174890AA" w14:textId="77777777">
                  <w:pPr>
                    <w:spacing w:line="360" w:lineRule="exact"/>
                    <w:rPr>
                      <w:rFonts w:ascii="Verdana" w:hAnsi="Verdana" w:cs="Verdana"/>
                      <w:b/>
                      <w:color w:val="262626"/>
                    </w:rPr>
                  </w:pPr>
                </w:p>
              </w:tc>
            </w:tr>
            <w:tr w:rsidRPr="00CD66B9" w:rsidR="00353D4F" w:rsidTr="00353D4F" w14:paraId="220D4B28" w14:textId="77777777">
              <w:trPr>
                <w:cantSplit/>
                <w:trHeight w:val="1070"/>
              </w:trPr>
              <w:tc>
                <w:tcPr>
                  <w:tcW w:w="3757" w:type="dxa"/>
                  <w:gridSpan w:val="2"/>
                  <w:tcBorders>
                    <w:top w:val="single" w:color="auto" w:sz="4" w:space="0"/>
                  </w:tcBorders>
                  <w:shd w:val="clear" w:color="auto" w:fill="92D050"/>
                </w:tcPr>
                <w:p w:rsidRPr="00CD66B9" w:rsidR="00353D4F" w:rsidP="00353D4F" w:rsidRDefault="00353D4F" w14:paraId="70CDCBB8" w14:textId="77777777">
                  <w:pPr>
                    <w:spacing w:line="360" w:lineRule="exact"/>
                    <w:rPr>
                      <w:rFonts w:ascii="Verdana" w:hAnsi="Verdana" w:cs="Verdana"/>
                      <w:b/>
                      <w:color w:val="262626"/>
                    </w:rPr>
                  </w:pPr>
                  <w:r w:rsidRPr="00CD66B9">
                    <w:rPr>
                      <w:rFonts w:ascii="Verdana" w:hAnsi="Verdana" w:cs="Verdana"/>
                      <w:b/>
                      <w:color w:val="262626"/>
                    </w:rPr>
                    <w:t>School Holidays – School &amp; Nursery closed</w:t>
                  </w:r>
                </w:p>
              </w:tc>
            </w:tr>
            <w:tr w:rsidRPr="00CD66B9" w:rsidR="00353D4F" w:rsidTr="00353D4F" w14:paraId="3985A63A" w14:textId="77777777">
              <w:trPr>
                <w:cantSplit/>
                <w:trHeight w:val="1070"/>
              </w:trPr>
              <w:tc>
                <w:tcPr>
                  <w:tcW w:w="3757" w:type="dxa"/>
                  <w:gridSpan w:val="2"/>
                  <w:tcBorders>
                    <w:top w:val="single" w:color="auto" w:sz="4" w:space="0"/>
                  </w:tcBorders>
                  <w:shd w:val="clear" w:color="auto" w:fill="9CC2E5" w:themeFill="accent1" w:themeFillTint="99"/>
                </w:tcPr>
                <w:p w:rsidRPr="00CD66B9" w:rsidR="00353D4F" w:rsidP="00353D4F" w:rsidRDefault="00353D4F" w14:paraId="7308F400" w14:textId="77777777">
                  <w:pPr>
                    <w:spacing w:line="360" w:lineRule="exact"/>
                    <w:rPr>
                      <w:rFonts w:ascii="Verdana" w:hAnsi="Verdana" w:cs="Verdana"/>
                      <w:b/>
                      <w:color w:val="262626"/>
                    </w:rPr>
                  </w:pPr>
                  <w:r w:rsidRPr="00CD66B9">
                    <w:rPr>
                      <w:rFonts w:ascii="Verdana" w:hAnsi="Verdana" w:cs="Verdana"/>
                      <w:b/>
                      <w:color w:val="262626"/>
                    </w:rPr>
                    <w:t>Inset Days – School &amp; Nursery closed to pupils</w:t>
                  </w:r>
                </w:p>
              </w:tc>
            </w:tr>
            <w:tr w:rsidRPr="00C13596" w:rsidR="00353D4F" w:rsidTr="00353D4F" w14:paraId="523BC87E" w14:textId="77777777">
              <w:trPr>
                <w:gridAfter w:val="1"/>
                <w:wAfter w:w="66" w:type="dxa"/>
                <w:cantSplit/>
                <w:trHeight w:val="360" w:hRule="exact"/>
              </w:trPr>
              <w:tc>
                <w:tcPr>
                  <w:tcW w:w="3691" w:type="dxa"/>
                  <w:tcBorders>
                    <w:bottom w:val="single" w:color="auto" w:sz="4" w:space="0"/>
                  </w:tcBorders>
                </w:tcPr>
                <w:p w:rsidRPr="00B3755B" w:rsidR="00353D4F" w:rsidP="00B3755B" w:rsidRDefault="00353D4F" w14:paraId="5746CD38" w14:textId="77777777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</w:p>
              </w:tc>
            </w:tr>
            <w:tr w:rsidRPr="00C13596" w:rsidR="00353D4F" w:rsidTr="001970DD" w14:paraId="158FA086" w14:textId="77777777">
              <w:trPr>
                <w:gridAfter w:val="1"/>
                <w:wAfter w:w="66" w:type="dxa"/>
                <w:cantSplit/>
                <w:trHeight w:val="360" w:hRule="exact"/>
              </w:trPr>
              <w:tc>
                <w:tcPr>
                  <w:tcW w:w="3691" w:type="dxa"/>
                  <w:tcBorders>
                    <w:bottom w:val="single" w:color="auto" w:sz="4" w:space="0"/>
                  </w:tcBorders>
                  <w:shd w:val="clear" w:color="auto" w:fill="FF0000"/>
                </w:tcPr>
                <w:p w:rsidRPr="00353D4F" w:rsidR="00353D4F" w:rsidP="00B3755B" w:rsidRDefault="00353D4F" w14:paraId="5A8759DF" w14:textId="77777777">
                  <w:pPr>
                    <w:spacing w:line="360" w:lineRule="exact"/>
                    <w:rPr>
                      <w:rFonts w:ascii="Verdana" w:hAnsi="Verdana" w:cs="Verdana"/>
                      <w:color w:val="FFFFFF" w:themeColor="background1"/>
                    </w:rPr>
                  </w:pPr>
                  <w:r>
                    <w:rPr>
                      <w:rFonts w:ascii="Verdana" w:hAnsi="Verdana"/>
                      <w:color w:val="FFFFFF" w:themeColor="background1"/>
                      <w:sz w:val="28"/>
                      <w:szCs w:val="28"/>
                    </w:rPr>
                    <w:t>Inset Days</w:t>
                  </w:r>
                </w:p>
              </w:tc>
            </w:tr>
            <w:tr w:rsidRPr="00C13596" w:rsidR="00353D4F" w:rsidTr="00353D4F" w14:paraId="2A4B1B4F" w14:textId="77777777">
              <w:trPr>
                <w:gridAfter w:val="1"/>
                <w:wAfter w:w="66" w:type="dxa"/>
                <w:cantSplit/>
                <w:trHeight w:val="360" w:hRule="exact"/>
              </w:trPr>
              <w:tc>
                <w:tcPr>
                  <w:tcW w:w="3691" w:type="dxa"/>
                  <w:tcBorders>
                    <w:bottom w:val="single" w:color="auto" w:sz="4" w:space="0"/>
                  </w:tcBorders>
                </w:tcPr>
                <w:p w:rsidRPr="00B3755B" w:rsidR="00353D4F" w:rsidP="00B3755B" w:rsidRDefault="00F86E0B" w14:paraId="420DE65B" w14:textId="77C333EF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  <w:r>
                    <w:rPr>
                      <w:rFonts w:ascii="Verdana" w:hAnsi="Verdana" w:cs="Verdana"/>
                      <w:color w:val="auto"/>
                    </w:rPr>
                    <w:t>Tuesday</w:t>
                  </w:r>
                  <w:r w:rsidR="00EC6102">
                    <w:rPr>
                      <w:rFonts w:ascii="Verdana" w:hAnsi="Verdana" w:cs="Verdana"/>
                      <w:color w:val="auto"/>
                    </w:rPr>
                    <w:t xml:space="preserve"> 1</w:t>
                  </w:r>
                  <w:r w:rsidRPr="00EC6102" w:rsidR="00EC6102">
                    <w:rPr>
                      <w:rFonts w:ascii="Verdana" w:hAnsi="Verdana" w:cs="Verdana"/>
                      <w:color w:val="auto"/>
                      <w:vertAlign w:val="superscript"/>
                    </w:rPr>
                    <w:t>st</w:t>
                  </w:r>
                  <w:r w:rsidR="00EC6102">
                    <w:rPr>
                      <w:rFonts w:ascii="Verdana" w:hAnsi="Verdana" w:cs="Verdana"/>
                      <w:color w:val="auto"/>
                    </w:rPr>
                    <w:t xml:space="preserve"> September 202</w:t>
                  </w:r>
                  <w:r>
                    <w:rPr>
                      <w:rFonts w:ascii="Verdana" w:hAnsi="Verdana" w:cs="Verdana"/>
                      <w:color w:val="auto"/>
                    </w:rPr>
                    <w:t>6</w:t>
                  </w:r>
                </w:p>
              </w:tc>
            </w:tr>
            <w:tr w:rsidRPr="00C13596" w:rsidR="00B3755B" w:rsidTr="00353D4F" w14:paraId="67A27F83" w14:textId="77777777">
              <w:trPr>
                <w:gridAfter w:val="1"/>
                <w:wAfter w:w="66" w:type="dxa"/>
                <w:cantSplit/>
                <w:trHeight w:val="360" w:hRule="exact"/>
              </w:trPr>
              <w:tc>
                <w:tcPr>
                  <w:tcW w:w="3691" w:type="dxa"/>
                  <w:tcBorders>
                    <w:bottom w:val="single" w:color="auto" w:sz="4" w:space="0"/>
                  </w:tcBorders>
                </w:tcPr>
                <w:p w:rsidRPr="00B3755B" w:rsidR="00B3755B" w:rsidP="00B3755B" w:rsidRDefault="00F86E0B" w14:paraId="1E636EE8" w14:textId="6C411BB8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  <w:r>
                    <w:rPr>
                      <w:rFonts w:ascii="Verdana" w:hAnsi="Verdana" w:cs="Verdana"/>
                      <w:color w:val="auto"/>
                    </w:rPr>
                    <w:t>Wednesday</w:t>
                  </w:r>
                  <w:r w:rsidR="00EC6102">
                    <w:rPr>
                      <w:rFonts w:ascii="Verdana" w:hAnsi="Verdana" w:cs="Verdana"/>
                      <w:color w:val="auto"/>
                    </w:rPr>
                    <w:t xml:space="preserve"> 2</w:t>
                  </w:r>
                  <w:r w:rsidRPr="00EC6102" w:rsidR="00EC6102">
                    <w:rPr>
                      <w:rFonts w:ascii="Verdana" w:hAnsi="Verdana" w:cs="Verdana"/>
                      <w:color w:val="auto"/>
                      <w:vertAlign w:val="superscript"/>
                    </w:rPr>
                    <w:t>nd</w:t>
                  </w:r>
                  <w:r w:rsidR="00EC6102">
                    <w:rPr>
                      <w:rFonts w:ascii="Verdana" w:hAnsi="Verdana" w:cs="Verdana"/>
                      <w:color w:val="auto"/>
                    </w:rPr>
                    <w:t xml:space="preserve"> September 202</w:t>
                  </w:r>
                  <w:r>
                    <w:rPr>
                      <w:rFonts w:ascii="Verdana" w:hAnsi="Verdana" w:cs="Verdana"/>
                      <w:color w:val="auto"/>
                    </w:rPr>
                    <w:t>6</w:t>
                  </w:r>
                </w:p>
              </w:tc>
            </w:tr>
            <w:tr w:rsidRPr="00C13596" w:rsidR="00B3755B" w:rsidTr="00D269E8" w14:paraId="6452FC48" w14:textId="77777777">
              <w:trPr>
                <w:gridAfter w:val="1"/>
                <w:wAfter w:w="66" w:type="dxa"/>
                <w:cantSplit/>
                <w:trHeight w:val="360" w:hRule="exact"/>
              </w:trPr>
              <w:tc>
                <w:tcPr>
                  <w:tcW w:w="369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</w:tcBorders>
                </w:tcPr>
                <w:p w:rsidRPr="00B3755B" w:rsidR="00B3755B" w:rsidP="00B3755B" w:rsidRDefault="00EC6102" w14:paraId="6002BE7F" w14:textId="34D8EBBD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  <w:r>
                    <w:rPr>
                      <w:rFonts w:ascii="Verdana" w:hAnsi="Verdana" w:cs="Verdana"/>
                      <w:color w:val="auto"/>
                    </w:rPr>
                    <w:t xml:space="preserve">Monday </w:t>
                  </w:r>
                  <w:r w:rsidR="00D269E8">
                    <w:rPr>
                      <w:rFonts w:ascii="Verdana" w:hAnsi="Verdana" w:cs="Verdana"/>
                      <w:color w:val="auto"/>
                    </w:rPr>
                    <w:t>2</w:t>
                  </w:r>
                  <w:r w:rsidR="00D269E8">
                    <w:rPr>
                      <w:rFonts w:ascii="Verdana" w:hAnsi="Verdana" w:cs="Verdana"/>
                      <w:color w:val="auto"/>
                      <w:vertAlign w:val="superscript"/>
                    </w:rPr>
                    <w:t>n</w:t>
                  </w:r>
                  <w:r w:rsidRPr="00EC6102">
                    <w:rPr>
                      <w:rFonts w:ascii="Verdana" w:hAnsi="Verdana" w:cs="Verdana"/>
                      <w:color w:val="auto"/>
                      <w:vertAlign w:val="superscript"/>
                    </w:rPr>
                    <w:t>d</w:t>
                  </w:r>
                  <w:r>
                    <w:rPr>
                      <w:rFonts w:ascii="Verdana" w:hAnsi="Verdana" w:cs="Verdana"/>
                      <w:color w:val="auto"/>
                    </w:rPr>
                    <w:t xml:space="preserve"> November 202</w:t>
                  </w:r>
                  <w:r w:rsidR="00D14C7D">
                    <w:rPr>
                      <w:rFonts w:ascii="Verdana" w:hAnsi="Verdana" w:cs="Verdana"/>
                      <w:color w:val="auto"/>
                    </w:rPr>
                    <w:t>6</w:t>
                  </w:r>
                </w:p>
              </w:tc>
            </w:tr>
            <w:tr w:rsidRPr="00C13596" w:rsidR="00B3755B" w:rsidTr="00D14C7D" w14:paraId="02405A89" w14:textId="77777777">
              <w:trPr>
                <w:gridAfter w:val="1"/>
                <w:wAfter w:w="66" w:type="dxa"/>
                <w:cantSplit/>
                <w:trHeight w:val="360" w:hRule="exact"/>
              </w:trPr>
              <w:tc>
                <w:tcPr>
                  <w:tcW w:w="3691" w:type="dxa"/>
                  <w:tcBorders>
                    <w:top w:val="single" w:color="auto" w:sz="4" w:space="0"/>
                    <w:bottom w:val="single" w:color="auto" w:sz="4" w:space="0"/>
                  </w:tcBorders>
                  <w:shd w:val="clear" w:color="auto" w:fill="FFFFFF" w:themeFill="background1"/>
                </w:tcPr>
                <w:p w:rsidRPr="00B3755B" w:rsidR="00B3755B" w:rsidP="00B3755B" w:rsidRDefault="00D14C7D" w14:paraId="5EA53071" w14:textId="6A74A0A0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  <w:r>
                    <w:rPr>
                      <w:rFonts w:ascii="Verdana" w:hAnsi="Verdana" w:cs="Verdana"/>
                      <w:color w:val="auto"/>
                    </w:rPr>
                    <w:t>Monday 4</w:t>
                  </w:r>
                  <w:r w:rsidRPr="00D14C7D">
                    <w:rPr>
                      <w:rFonts w:ascii="Verdana" w:hAnsi="Verdana" w:cs="Verdana"/>
                      <w:color w:val="auto"/>
                      <w:vertAlign w:val="superscript"/>
                    </w:rPr>
                    <w:t>th</w:t>
                  </w:r>
                  <w:r>
                    <w:rPr>
                      <w:rFonts w:ascii="Verdana" w:hAnsi="Verdana" w:cs="Verdana"/>
                      <w:color w:val="auto"/>
                    </w:rPr>
                    <w:t xml:space="preserve"> January 2027 </w:t>
                  </w:r>
                </w:p>
              </w:tc>
            </w:tr>
            <w:tr w:rsidRPr="00C13596" w:rsidR="00705518" w:rsidTr="00D14C7D" w14:paraId="53DD44CC" w14:textId="77777777">
              <w:trPr>
                <w:gridAfter w:val="1"/>
                <w:wAfter w:w="66" w:type="dxa"/>
                <w:cantSplit/>
                <w:trHeight w:val="360" w:hRule="exact"/>
              </w:trPr>
              <w:tc>
                <w:tcPr>
                  <w:tcW w:w="3691" w:type="dxa"/>
                  <w:tcBorders>
                    <w:top w:val="single" w:color="auto" w:sz="4" w:space="0"/>
                    <w:bottom w:val="single" w:color="auto" w:sz="4" w:space="0"/>
                  </w:tcBorders>
                  <w:shd w:val="clear" w:color="auto" w:fill="FFFFFF" w:themeFill="background1"/>
                </w:tcPr>
                <w:p w:rsidRPr="00D14C7D" w:rsidR="00705518" w:rsidP="00B3755B" w:rsidRDefault="00D14C7D" w14:paraId="79DDFA6E" w14:textId="5268640A">
                  <w:pPr>
                    <w:spacing w:line="360" w:lineRule="exact"/>
                    <w:rPr>
                      <w:rFonts w:ascii="Verdana" w:hAnsi="Verdana" w:cs="Verdana"/>
                      <w:b/>
                      <w:bCs/>
                      <w:color w:val="auto"/>
                    </w:rPr>
                  </w:pPr>
                  <w:r>
                    <w:rPr>
                      <w:rFonts w:ascii="Verdana" w:hAnsi="Verdana" w:cs="Verdana"/>
                      <w:color w:val="auto"/>
                    </w:rPr>
                    <w:t>Monday 12</w:t>
                  </w:r>
                  <w:r w:rsidRPr="00EC6102">
                    <w:rPr>
                      <w:rFonts w:ascii="Verdana" w:hAnsi="Verdana" w:cs="Verdana"/>
                      <w:color w:val="auto"/>
                      <w:vertAlign w:val="superscript"/>
                    </w:rPr>
                    <w:t>th</w:t>
                  </w:r>
                  <w:r>
                    <w:rPr>
                      <w:rFonts w:ascii="Verdana" w:hAnsi="Verdana" w:cs="Verdana"/>
                      <w:color w:val="auto"/>
                    </w:rPr>
                    <w:t xml:space="preserve"> April 2027</w:t>
                  </w:r>
                </w:p>
              </w:tc>
            </w:tr>
            <w:tr w:rsidRPr="00C13596" w:rsidR="00353D4F" w:rsidTr="00D14C7D" w14:paraId="5FB591AF" w14:textId="77777777">
              <w:trPr>
                <w:gridAfter w:val="1"/>
                <w:wAfter w:w="66" w:type="dxa"/>
                <w:cantSplit/>
                <w:trHeight w:val="360" w:hRule="exact"/>
              </w:trPr>
              <w:tc>
                <w:tcPr>
                  <w:tcW w:w="3691" w:type="dxa"/>
                  <w:tcBorders>
                    <w:top w:val="single" w:color="auto" w:sz="4" w:space="0"/>
                    <w:bottom w:val="single" w:color="auto" w:sz="4" w:space="0"/>
                  </w:tcBorders>
                </w:tcPr>
                <w:p w:rsidRPr="00B3755B" w:rsidR="00353D4F" w:rsidP="00B3755B" w:rsidRDefault="00353D4F" w14:paraId="6AA53A2C" w14:textId="619F80F8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</w:p>
              </w:tc>
            </w:tr>
            <w:tr w:rsidRPr="00C13596" w:rsidR="00353D4F" w:rsidTr="00353D4F" w14:paraId="27FB5A51" w14:textId="77777777">
              <w:trPr>
                <w:gridAfter w:val="1"/>
                <w:wAfter w:w="66" w:type="dxa"/>
                <w:cantSplit/>
                <w:trHeight w:val="360" w:hRule="exact"/>
              </w:trPr>
              <w:tc>
                <w:tcPr>
                  <w:tcW w:w="3691" w:type="dxa"/>
                  <w:tcBorders>
                    <w:top w:val="single" w:color="auto" w:sz="4" w:space="0"/>
                    <w:bottom w:val="single" w:color="auto" w:sz="4" w:space="0"/>
                  </w:tcBorders>
                </w:tcPr>
                <w:p w:rsidRPr="00B3755B" w:rsidR="00353D4F" w:rsidP="00B3755B" w:rsidRDefault="00353D4F" w14:paraId="53A2CF66" w14:textId="77777777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</w:p>
              </w:tc>
            </w:tr>
            <w:tr w:rsidRPr="00C13596" w:rsidR="00353D4F" w:rsidTr="00353D4F" w14:paraId="41AA7639" w14:textId="77777777">
              <w:trPr>
                <w:gridAfter w:val="1"/>
                <w:wAfter w:w="66" w:type="dxa"/>
                <w:cantSplit/>
                <w:trHeight w:val="360" w:hRule="exact"/>
              </w:trPr>
              <w:tc>
                <w:tcPr>
                  <w:tcW w:w="3691" w:type="dxa"/>
                  <w:tcBorders>
                    <w:top w:val="single" w:color="auto" w:sz="4" w:space="0"/>
                    <w:bottom w:val="single" w:color="auto" w:sz="4" w:space="0"/>
                  </w:tcBorders>
                </w:tcPr>
                <w:p w:rsidRPr="00B3755B" w:rsidR="00353D4F" w:rsidP="00B3755B" w:rsidRDefault="00353D4F" w14:paraId="70C49C3B" w14:textId="77777777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</w:p>
              </w:tc>
            </w:tr>
          </w:tbl>
          <w:p w:rsidRPr="00D37A90" w:rsidR="00E55DB6" w:rsidP="00E55DB6" w:rsidRDefault="00E55DB6" w14:paraId="43864D09" w14:textId="77777777">
            <w:pPr>
              <w:pStyle w:val="Dates"/>
              <w:jc w:val="left"/>
              <w:rPr>
                <w:rFonts w:ascii="Verdana" w:hAnsi="Verdana" w:cs="Adobe Hebrew"/>
                <w:sz w:val="20"/>
              </w:rPr>
            </w:pPr>
          </w:p>
          <w:p w:rsidRPr="00C13596" w:rsidR="00B77BC1" w:rsidP="00057866" w:rsidRDefault="00B77BC1" w14:paraId="1246346E" w14:textId="77777777">
            <w:pPr>
              <w:rPr>
                <w:rFonts w:ascii="Verdana" w:hAnsi="Verdana"/>
              </w:rPr>
            </w:pPr>
          </w:p>
        </w:tc>
      </w:tr>
      <w:tr w:rsidRPr="00C13596" w:rsidR="001D14DB" w:rsidTr="23A3DCDE" w14:paraId="1D2CBEA8" w14:textId="77777777">
        <w:trPr>
          <w:cantSplit/>
          <w:trHeight w:val="300"/>
        </w:trPr>
        <w:tc>
          <w:tcPr>
            <w:tcW w:w="14464" w:type="dxa"/>
            <w:gridSpan w:val="3"/>
            <w:tcBorders>
              <w:top w:val="single" w:color="707070" w:sz="4" w:space="0"/>
              <w:left w:val="single" w:color="707070" w:sz="4" w:space="0"/>
              <w:bottom w:val="single" w:color="707070" w:sz="4" w:space="0"/>
              <w:right w:val="single" w:color="707070" w:sz="4" w:space="0"/>
            </w:tcBorders>
            <w:shd w:val="clear" w:color="auto" w:fill="FF0000"/>
            <w:tcMar/>
            <w:vAlign w:val="center"/>
          </w:tcPr>
          <w:p w:rsidRPr="00C86E45" w:rsidR="001D14DB" w:rsidP="00877EF7" w:rsidRDefault="001D14DB" w14:paraId="42E9C4B9" w14:textId="3CC25D1D">
            <w:pPr>
              <w:pStyle w:val="Heading2"/>
              <w:jc w:val="left"/>
              <w:rPr>
                <w:rFonts w:ascii="Verdana" w:hAnsi="Verdana"/>
              </w:rPr>
            </w:pPr>
            <w:r w:rsidRPr="00CA7D13">
              <w:rPr>
                <w:rFonts w:ascii="Verdana" w:hAnsi="Verdana"/>
                <w:sz w:val="40"/>
                <w:szCs w:val="40"/>
              </w:rPr>
              <w:t xml:space="preserve"> </w:t>
            </w:r>
            <w:r w:rsidRPr="00CA7D13" w:rsidR="00E52DE8">
              <w:rPr>
                <w:rFonts w:ascii="Verdana" w:hAnsi="Verdana"/>
                <w:sz w:val="40"/>
                <w:szCs w:val="40"/>
              </w:rPr>
              <w:t xml:space="preserve">                                                              </w:t>
            </w:r>
            <w:r w:rsidRPr="00CA7D13">
              <w:rPr>
                <w:rFonts w:ascii="Verdana" w:hAnsi="Verdana"/>
                <w:sz w:val="40"/>
                <w:szCs w:val="40"/>
              </w:rPr>
              <w:t xml:space="preserve"> </w:t>
            </w:r>
            <w:r w:rsidR="00AA58E4">
              <w:rPr>
                <w:rFonts w:ascii="Verdana" w:hAnsi="Verdana"/>
                <w:sz w:val="40"/>
                <w:szCs w:val="40"/>
              </w:rPr>
              <w:t xml:space="preserve">     </w:t>
            </w:r>
            <w:r w:rsidR="00756EE0">
              <w:rPr>
                <w:rFonts w:ascii="Verdana" w:hAnsi="Verdana"/>
                <w:sz w:val="40"/>
                <w:szCs w:val="40"/>
              </w:rPr>
              <w:t>20</w:t>
            </w:r>
            <w:r w:rsidR="008C340C">
              <w:rPr>
                <w:rFonts w:ascii="Verdana" w:hAnsi="Verdana"/>
                <w:sz w:val="40"/>
                <w:szCs w:val="40"/>
              </w:rPr>
              <w:t>2</w:t>
            </w:r>
            <w:r w:rsidR="002F2ADA">
              <w:rPr>
                <w:rFonts w:ascii="Verdana" w:hAnsi="Verdana"/>
                <w:sz w:val="40"/>
                <w:szCs w:val="40"/>
              </w:rPr>
              <w:t>6</w:t>
            </w:r>
            <w:r w:rsidRPr="00C86E45">
              <w:rPr>
                <w:rFonts w:ascii="Verdana" w:hAnsi="Verdana"/>
                <w:sz w:val="40"/>
                <w:szCs w:val="40"/>
              </w:rPr>
              <w:t>-</w:t>
            </w:r>
            <w:r w:rsidR="00777BEE">
              <w:rPr>
                <w:rFonts w:ascii="Verdana" w:hAnsi="Verdana"/>
                <w:sz w:val="40"/>
                <w:szCs w:val="40"/>
              </w:rPr>
              <w:t>20</w:t>
            </w:r>
            <w:r w:rsidR="008C340C">
              <w:rPr>
                <w:rFonts w:ascii="Verdana" w:hAnsi="Verdana"/>
                <w:sz w:val="40"/>
                <w:szCs w:val="40"/>
              </w:rPr>
              <w:t>2</w:t>
            </w:r>
            <w:r w:rsidR="002F2ADA">
              <w:rPr>
                <w:rFonts w:ascii="Verdana" w:hAnsi="Verdana"/>
                <w:sz w:val="40"/>
                <w:szCs w:val="40"/>
              </w:rPr>
              <w:t>7</w:t>
            </w:r>
          </w:p>
        </w:tc>
      </w:tr>
    </w:tbl>
    <w:p w:rsidRPr="00255146" w:rsidR="00831F69" w:rsidP="003E3E71" w:rsidRDefault="00831F69" w14:paraId="589AF784" w14:textId="77777777">
      <w:pPr>
        <w:pStyle w:val="NoSpacing"/>
        <w:rPr>
          <w:sz w:val="4"/>
          <w:szCs w:val="4"/>
        </w:rPr>
      </w:pPr>
    </w:p>
    <w:sectPr w:rsidRPr="00255146" w:rsidR="00831F69" w:rsidSect="00255146">
      <w:footerReference w:type="default" r:id="rId8"/>
      <w:pgSz w:w="15840" w:h="12240" w:orient="landscape" w:code="1"/>
      <w:pgMar w:top="1080" w:right="720" w:bottom="108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10E3" w:rsidP="00557F40" w:rsidRDefault="001610E3" w14:paraId="3726959D" w14:textId="77777777">
      <w:r>
        <w:separator/>
      </w:r>
    </w:p>
  </w:endnote>
  <w:endnote w:type="continuationSeparator" w:id="0">
    <w:p w:rsidR="001610E3" w:rsidP="00557F40" w:rsidRDefault="001610E3" w14:paraId="523EDC8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B3755B" w:rsidR="00353D4F" w:rsidP="002771DD" w:rsidRDefault="00353D4F" w14:paraId="5151FFEB" w14:textId="77777777">
    <w:pPr>
      <w:pStyle w:val="Footer"/>
      <w:rPr>
        <w:rFonts w:ascii="Calibri" w:hAnsi="Calibri"/>
        <w:i/>
        <w:color w:val="7F7F7F"/>
        <w:szCs w:val="20"/>
      </w:rPr>
    </w:pPr>
    <w:r>
      <w:rPr>
        <w:rFonts w:ascii="Verdana" w:hAnsi="Verdana"/>
        <w:color w:val="auto"/>
        <w:sz w:val="16"/>
        <w:szCs w:val="16"/>
      </w:rPr>
      <w:tab/>
    </w:r>
    <w:r>
      <w:rPr>
        <w:rFonts w:ascii="Verdana" w:hAnsi="Verdana"/>
        <w:color w:val="auto"/>
        <w:sz w:val="16"/>
        <w:szCs w:val="16"/>
      </w:rPr>
      <w:tab/>
    </w:r>
    <w:r>
      <w:rPr>
        <w:rFonts w:ascii="Verdana" w:hAnsi="Verdana"/>
        <w:color w:val="auto"/>
        <w:sz w:val="16"/>
        <w:szCs w:val="16"/>
      </w:rPr>
      <w:tab/>
    </w:r>
    <w:r>
      <w:rPr>
        <w:rFonts w:ascii="Verdana" w:hAnsi="Verdana"/>
        <w:color w:val="auto"/>
        <w:sz w:val="16"/>
        <w:szCs w:val="16"/>
      </w:rPr>
      <w:t xml:space="preserve">     </w:t>
    </w:r>
    <w:r w:rsidRPr="00B3755B">
      <w:rPr>
        <w:rFonts w:ascii="Verdana" w:hAnsi="Verdana"/>
        <w:color w:val="7F7F7F"/>
        <w:sz w:val="16"/>
        <w:szCs w:val="16"/>
      </w:rPr>
      <w:t xml:space="preserve">  </w:t>
    </w:r>
    <w:hyperlink w:history="1" r:id="rId1">
      <w:r w:rsidRPr="00B3755B">
        <w:rPr>
          <w:rStyle w:val="Hyperlink"/>
          <w:rFonts w:ascii="Calibri" w:hAnsi="Calibri"/>
          <w:i/>
          <w:color w:val="7F7F7F"/>
          <w:szCs w:val="20"/>
          <w:u w:val="none"/>
        </w:rPr>
        <w:t>Calendar Template © calendarlabs.com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10E3" w:rsidP="00557F40" w:rsidRDefault="001610E3" w14:paraId="03FCBAA4" w14:textId="77777777">
      <w:r>
        <w:separator/>
      </w:r>
    </w:p>
  </w:footnote>
  <w:footnote w:type="continuationSeparator" w:id="0">
    <w:p w:rsidR="001610E3" w:rsidP="00557F40" w:rsidRDefault="001610E3" w14:paraId="7E790D85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F0810B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68E54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8F8595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F685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682671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B82C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410000F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2B3AB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99A44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870CB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1491486966">
    <w:abstractNumId w:val="9"/>
  </w:num>
  <w:num w:numId="2" w16cid:durableId="1124496072">
    <w:abstractNumId w:val="7"/>
  </w:num>
  <w:num w:numId="3" w16cid:durableId="2146969790">
    <w:abstractNumId w:val="6"/>
  </w:num>
  <w:num w:numId="4" w16cid:durableId="2066442565">
    <w:abstractNumId w:val="5"/>
  </w:num>
  <w:num w:numId="5" w16cid:durableId="1880429295">
    <w:abstractNumId w:val="4"/>
  </w:num>
  <w:num w:numId="6" w16cid:durableId="1310481497">
    <w:abstractNumId w:val="8"/>
  </w:num>
  <w:num w:numId="7" w16cid:durableId="1444691277">
    <w:abstractNumId w:val="3"/>
  </w:num>
  <w:num w:numId="8" w16cid:durableId="644971581">
    <w:abstractNumId w:val="2"/>
  </w:num>
  <w:num w:numId="9" w16cid:durableId="737939001">
    <w:abstractNumId w:val="1"/>
  </w:num>
  <w:num w:numId="10" w16cid:durableId="140155811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70"/>
  <w:removePersonalInformation/>
  <w:removeDateAndTime/>
  <w:displayBackgroundShape/>
  <w:proofState w:spelling="clean" w:grammar="dirty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trackRevisions w:val="false"/>
  <w:defaultTabStop w:val="720"/>
  <w:drawingGridHorizontalSpacing w:val="100"/>
  <w:displayHorizontalDrawingGridEvery w:val="2"/>
  <w:characterSpacingControl w:val="doNotCompress"/>
  <w:hdrShapeDefaults>
    <o:shapedefaults v:ext="edit" spidmax="2050">
      <o:colormru v:ext="edit" colors="#f69c5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E9A"/>
    <w:rsid w:val="00004BDE"/>
    <w:rsid w:val="0001169C"/>
    <w:rsid w:val="000325DF"/>
    <w:rsid w:val="00034235"/>
    <w:rsid w:val="00041711"/>
    <w:rsid w:val="000432AA"/>
    <w:rsid w:val="00051A8C"/>
    <w:rsid w:val="00057866"/>
    <w:rsid w:val="00077753"/>
    <w:rsid w:val="00081DFF"/>
    <w:rsid w:val="000909C7"/>
    <w:rsid w:val="000948C4"/>
    <w:rsid w:val="00096FB1"/>
    <w:rsid w:val="000A4DD1"/>
    <w:rsid w:val="000B0264"/>
    <w:rsid w:val="000B61C5"/>
    <w:rsid w:val="000C3DF2"/>
    <w:rsid w:val="000F2E4D"/>
    <w:rsid w:val="000F3849"/>
    <w:rsid w:val="000F7A4F"/>
    <w:rsid w:val="00160C40"/>
    <w:rsid w:val="001610E3"/>
    <w:rsid w:val="00174B25"/>
    <w:rsid w:val="00177C87"/>
    <w:rsid w:val="00195630"/>
    <w:rsid w:val="001970DD"/>
    <w:rsid w:val="001C1A97"/>
    <w:rsid w:val="001C4638"/>
    <w:rsid w:val="001D0569"/>
    <w:rsid w:val="001D14DB"/>
    <w:rsid w:val="001D7D98"/>
    <w:rsid w:val="001F483E"/>
    <w:rsid w:val="002063EC"/>
    <w:rsid w:val="0020669E"/>
    <w:rsid w:val="0021197D"/>
    <w:rsid w:val="0021416C"/>
    <w:rsid w:val="002162BF"/>
    <w:rsid w:val="0021778B"/>
    <w:rsid w:val="002258A1"/>
    <w:rsid w:val="00255146"/>
    <w:rsid w:val="00255BAD"/>
    <w:rsid w:val="002657D5"/>
    <w:rsid w:val="00272318"/>
    <w:rsid w:val="00273701"/>
    <w:rsid w:val="00276761"/>
    <w:rsid w:val="002771DD"/>
    <w:rsid w:val="00280CB8"/>
    <w:rsid w:val="002874BE"/>
    <w:rsid w:val="00293A6A"/>
    <w:rsid w:val="002B3042"/>
    <w:rsid w:val="002B5823"/>
    <w:rsid w:val="002C3141"/>
    <w:rsid w:val="002D4E06"/>
    <w:rsid w:val="002E29E7"/>
    <w:rsid w:val="002F1829"/>
    <w:rsid w:val="002F2ADA"/>
    <w:rsid w:val="00300CCF"/>
    <w:rsid w:val="00303323"/>
    <w:rsid w:val="00303348"/>
    <w:rsid w:val="00324E7A"/>
    <w:rsid w:val="003250EB"/>
    <w:rsid w:val="0034081E"/>
    <w:rsid w:val="00344D0B"/>
    <w:rsid w:val="003467F9"/>
    <w:rsid w:val="00353D4F"/>
    <w:rsid w:val="00361232"/>
    <w:rsid w:val="00370FC9"/>
    <w:rsid w:val="00373081"/>
    <w:rsid w:val="003A0826"/>
    <w:rsid w:val="003B3B1B"/>
    <w:rsid w:val="003E3E71"/>
    <w:rsid w:val="003F53A6"/>
    <w:rsid w:val="003F78CA"/>
    <w:rsid w:val="00407675"/>
    <w:rsid w:val="0041785F"/>
    <w:rsid w:val="00420B2B"/>
    <w:rsid w:val="00432A50"/>
    <w:rsid w:val="004659AC"/>
    <w:rsid w:val="0047078A"/>
    <w:rsid w:val="00490308"/>
    <w:rsid w:val="004B0237"/>
    <w:rsid w:val="004B0E3C"/>
    <w:rsid w:val="005061CF"/>
    <w:rsid w:val="005334A4"/>
    <w:rsid w:val="0054151C"/>
    <w:rsid w:val="005434F1"/>
    <w:rsid w:val="00557F40"/>
    <w:rsid w:val="0056171B"/>
    <w:rsid w:val="00564D24"/>
    <w:rsid w:val="00583831"/>
    <w:rsid w:val="00593B52"/>
    <w:rsid w:val="005B63F3"/>
    <w:rsid w:val="005C280F"/>
    <w:rsid w:val="005C4662"/>
    <w:rsid w:val="005D0DBA"/>
    <w:rsid w:val="005F3676"/>
    <w:rsid w:val="0060477E"/>
    <w:rsid w:val="006166C4"/>
    <w:rsid w:val="00627202"/>
    <w:rsid w:val="006409BC"/>
    <w:rsid w:val="0064310D"/>
    <w:rsid w:val="00647D80"/>
    <w:rsid w:val="00651CEF"/>
    <w:rsid w:val="0065727C"/>
    <w:rsid w:val="006734A3"/>
    <w:rsid w:val="00675FA4"/>
    <w:rsid w:val="00684D53"/>
    <w:rsid w:val="00692BC8"/>
    <w:rsid w:val="006938EE"/>
    <w:rsid w:val="006969C3"/>
    <w:rsid w:val="006B0232"/>
    <w:rsid w:val="006B224F"/>
    <w:rsid w:val="006B2358"/>
    <w:rsid w:val="006C2929"/>
    <w:rsid w:val="006D00C5"/>
    <w:rsid w:val="006D3778"/>
    <w:rsid w:val="006E7747"/>
    <w:rsid w:val="006E78F7"/>
    <w:rsid w:val="007038DD"/>
    <w:rsid w:val="00705518"/>
    <w:rsid w:val="00716512"/>
    <w:rsid w:val="0072207F"/>
    <w:rsid w:val="00734F90"/>
    <w:rsid w:val="00736CB1"/>
    <w:rsid w:val="00756EE0"/>
    <w:rsid w:val="00762726"/>
    <w:rsid w:val="00763A57"/>
    <w:rsid w:val="00777BEE"/>
    <w:rsid w:val="00786251"/>
    <w:rsid w:val="007D0AD0"/>
    <w:rsid w:val="007F2E03"/>
    <w:rsid w:val="00830232"/>
    <w:rsid w:val="00831F69"/>
    <w:rsid w:val="00852A85"/>
    <w:rsid w:val="00877EF7"/>
    <w:rsid w:val="00895461"/>
    <w:rsid w:val="008A41CD"/>
    <w:rsid w:val="008A4CF2"/>
    <w:rsid w:val="008A78B4"/>
    <w:rsid w:val="008A7E31"/>
    <w:rsid w:val="008C340C"/>
    <w:rsid w:val="008D348D"/>
    <w:rsid w:val="008F1165"/>
    <w:rsid w:val="008F65A9"/>
    <w:rsid w:val="00910CE3"/>
    <w:rsid w:val="0093130E"/>
    <w:rsid w:val="00945D4D"/>
    <w:rsid w:val="00962B84"/>
    <w:rsid w:val="009930C3"/>
    <w:rsid w:val="009968F8"/>
    <w:rsid w:val="009A035A"/>
    <w:rsid w:val="009B0C83"/>
    <w:rsid w:val="009B1718"/>
    <w:rsid w:val="009B606B"/>
    <w:rsid w:val="009B6193"/>
    <w:rsid w:val="009B6FEF"/>
    <w:rsid w:val="009C25BD"/>
    <w:rsid w:val="009C6467"/>
    <w:rsid w:val="009D380C"/>
    <w:rsid w:val="009D4442"/>
    <w:rsid w:val="00A006E7"/>
    <w:rsid w:val="00A1556A"/>
    <w:rsid w:val="00A1606A"/>
    <w:rsid w:val="00A239AA"/>
    <w:rsid w:val="00A4230E"/>
    <w:rsid w:val="00A42A2F"/>
    <w:rsid w:val="00A5781A"/>
    <w:rsid w:val="00A64158"/>
    <w:rsid w:val="00A64FD6"/>
    <w:rsid w:val="00A71AB9"/>
    <w:rsid w:val="00A93C89"/>
    <w:rsid w:val="00A975A3"/>
    <w:rsid w:val="00AA58E4"/>
    <w:rsid w:val="00AA7D3B"/>
    <w:rsid w:val="00AB3266"/>
    <w:rsid w:val="00AC2018"/>
    <w:rsid w:val="00AF0FDB"/>
    <w:rsid w:val="00B067A0"/>
    <w:rsid w:val="00B1018A"/>
    <w:rsid w:val="00B237B0"/>
    <w:rsid w:val="00B33F0B"/>
    <w:rsid w:val="00B3755B"/>
    <w:rsid w:val="00B40FE8"/>
    <w:rsid w:val="00B43AFB"/>
    <w:rsid w:val="00B50223"/>
    <w:rsid w:val="00B504F9"/>
    <w:rsid w:val="00B74B98"/>
    <w:rsid w:val="00B77BC1"/>
    <w:rsid w:val="00BB79FB"/>
    <w:rsid w:val="00BC72CC"/>
    <w:rsid w:val="00BC75B3"/>
    <w:rsid w:val="00BD5CBE"/>
    <w:rsid w:val="00BF2B22"/>
    <w:rsid w:val="00C03713"/>
    <w:rsid w:val="00C13596"/>
    <w:rsid w:val="00C300C8"/>
    <w:rsid w:val="00C311BD"/>
    <w:rsid w:val="00C34C2D"/>
    <w:rsid w:val="00C4005D"/>
    <w:rsid w:val="00C50577"/>
    <w:rsid w:val="00C54C6E"/>
    <w:rsid w:val="00C54F1F"/>
    <w:rsid w:val="00C67864"/>
    <w:rsid w:val="00C8535F"/>
    <w:rsid w:val="00C86E45"/>
    <w:rsid w:val="00C94F61"/>
    <w:rsid w:val="00C974C4"/>
    <w:rsid w:val="00CA2759"/>
    <w:rsid w:val="00CA74A2"/>
    <w:rsid w:val="00CA7D13"/>
    <w:rsid w:val="00CB69FC"/>
    <w:rsid w:val="00CB76B0"/>
    <w:rsid w:val="00CC6669"/>
    <w:rsid w:val="00CD07F3"/>
    <w:rsid w:val="00CE664E"/>
    <w:rsid w:val="00D073A6"/>
    <w:rsid w:val="00D139B7"/>
    <w:rsid w:val="00D142E2"/>
    <w:rsid w:val="00D14C7D"/>
    <w:rsid w:val="00D17E9A"/>
    <w:rsid w:val="00D269E8"/>
    <w:rsid w:val="00D3084B"/>
    <w:rsid w:val="00D37A90"/>
    <w:rsid w:val="00D64324"/>
    <w:rsid w:val="00D71506"/>
    <w:rsid w:val="00D7638E"/>
    <w:rsid w:val="00D763A1"/>
    <w:rsid w:val="00D90CEE"/>
    <w:rsid w:val="00D96EEE"/>
    <w:rsid w:val="00D97F32"/>
    <w:rsid w:val="00DA4967"/>
    <w:rsid w:val="00DB2F40"/>
    <w:rsid w:val="00DB6ABB"/>
    <w:rsid w:val="00DC3EDD"/>
    <w:rsid w:val="00DD2F8D"/>
    <w:rsid w:val="00DE3E36"/>
    <w:rsid w:val="00E15BCB"/>
    <w:rsid w:val="00E16276"/>
    <w:rsid w:val="00E20EE8"/>
    <w:rsid w:val="00E264B3"/>
    <w:rsid w:val="00E42264"/>
    <w:rsid w:val="00E51872"/>
    <w:rsid w:val="00E52DE8"/>
    <w:rsid w:val="00E55DB6"/>
    <w:rsid w:val="00E82867"/>
    <w:rsid w:val="00E866CE"/>
    <w:rsid w:val="00EB4ECF"/>
    <w:rsid w:val="00EC1CF0"/>
    <w:rsid w:val="00EC5AC3"/>
    <w:rsid w:val="00EC6102"/>
    <w:rsid w:val="00ED348A"/>
    <w:rsid w:val="00ED7EF4"/>
    <w:rsid w:val="00EE74B0"/>
    <w:rsid w:val="00EF5F45"/>
    <w:rsid w:val="00F0654E"/>
    <w:rsid w:val="00F10059"/>
    <w:rsid w:val="00F11FFB"/>
    <w:rsid w:val="00F21C6F"/>
    <w:rsid w:val="00F23350"/>
    <w:rsid w:val="00F50770"/>
    <w:rsid w:val="00F57312"/>
    <w:rsid w:val="00F656B9"/>
    <w:rsid w:val="00F73BF8"/>
    <w:rsid w:val="00F75708"/>
    <w:rsid w:val="00F76E09"/>
    <w:rsid w:val="00F86E0B"/>
    <w:rsid w:val="00F87C11"/>
    <w:rsid w:val="00F932EF"/>
    <w:rsid w:val="00FA0C0F"/>
    <w:rsid w:val="00FA4B90"/>
    <w:rsid w:val="00FA7C3E"/>
    <w:rsid w:val="00FB7F36"/>
    <w:rsid w:val="00FD2399"/>
    <w:rsid w:val="00FE1C40"/>
    <w:rsid w:val="00FE614C"/>
    <w:rsid w:val="00FE7F78"/>
    <w:rsid w:val="23A3D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69c56"/>
    </o:shapedefaults>
    <o:shapelayout v:ext="edit">
      <o:idmap v:ext="edit" data="2"/>
    </o:shapelayout>
  </w:shapeDefaults>
  <w:decimalSymbol w:val="."/>
  <w:listSeparator w:val=","/>
  <w14:docId w14:val="51E74697"/>
  <w15:chartTrackingRefBased/>
  <w15:docId w15:val="{22743B2F-A30D-48EE-8156-4F4F3200963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303348"/>
    <w:rPr>
      <w:rFonts w:ascii="Tw Cen MT" w:hAnsi="Tw Cen MT"/>
      <w:color w:val="4B4B4B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4F1F"/>
    <w:pPr>
      <w:ind w:right="115"/>
      <w:jc w:val="right"/>
      <w:outlineLvl w:val="0"/>
    </w:pPr>
    <w:rPr>
      <w:color w:val="FFFFFF"/>
      <w:sz w:val="36"/>
    </w:rPr>
  </w:style>
  <w:style w:type="paragraph" w:styleId="Heading2">
    <w:name w:val="heading 2"/>
    <w:basedOn w:val="Normal"/>
    <w:next w:val="Normal"/>
    <w:link w:val="Heading2Char"/>
    <w:unhideWhenUsed/>
    <w:qFormat/>
    <w:rsid w:val="00E42264"/>
    <w:pPr>
      <w:ind w:right="115"/>
      <w:jc w:val="right"/>
      <w:outlineLvl w:val="1"/>
    </w:pPr>
    <w:rPr>
      <w:color w:val="FFFFFF"/>
      <w:spacing w:val="30"/>
      <w:sz w:val="48"/>
      <w:szCs w:val="48"/>
    </w:rPr>
  </w:style>
  <w:style w:type="paragraph" w:styleId="Heading3">
    <w:name w:val="heading 3"/>
    <w:basedOn w:val="MonthNames"/>
    <w:next w:val="Normal"/>
    <w:link w:val="Heading3Char"/>
    <w:unhideWhenUsed/>
    <w:qFormat/>
    <w:rsid w:val="00564D24"/>
    <w:pPr>
      <w:ind w:left="72" w:right="72"/>
      <w:outlineLvl w:val="2"/>
    </w:pPr>
    <w:rPr>
      <w:b w:val="0"/>
      <w:sz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link w:val="Heading3"/>
    <w:rsid w:val="00564D24"/>
    <w:rPr>
      <w:rFonts w:ascii="Tw Cen MT" w:hAnsi="Tw Cen MT"/>
      <w:bCs/>
      <w:color w:val="FFFFFF"/>
      <w:sz w:val="26"/>
    </w:rPr>
  </w:style>
  <w:style w:type="paragraph" w:styleId="Notes" w:customStyle="1">
    <w:name w:val="Notes"/>
    <w:basedOn w:val="Normal"/>
    <w:semiHidden/>
    <w:unhideWhenUsed/>
    <w:rsid w:val="006B2358"/>
    <w:pPr>
      <w:framePr w:wrap="around" w:hAnchor="margin" w:xAlign="right" w:yAlign="top"/>
      <w:ind w:right="288"/>
      <w:jc w:val="right"/>
    </w:pPr>
    <w:rPr>
      <w:color w:val="FFFFFF"/>
      <w:sz w:val="36"/>
    </w:rPr>
  </w:style>
  <w:style w:type="paragraph" w:styleId="MonthNames" w:customStyle="1">
    <w:name w:val="Month Names"/>
    <w:basedOn w:val="Normal"/>
    <w:semiHidden/>
    <w:unhideWhenUsed/>
    <w:rsid w:val="006B2358"/>
    <w:pPr>
      <w:jc w:val="right"/>
    </w:pPr>
    <w:rPr>
      <w:b/>
      <w:bCs/>
      <w:color w:val="FFFFFF"/>
      <w:sz w:val="24"/>
      <w:szCs w:val="20"/>
    </w:rPr>
  </w:style>
  <w:style w:type="paragraph" w:styleId="Dates" w:customStyle="1">
    <w:name w:val="Dates"/>
    <w:basedOn w:val="Normal"/>
    <w:uiPriority w:val="1"/>
    <w:qFormat/>
    <w:rsid w:val="00DA4967"/>
    <w:pPr>
      <w:jc w:val="center"/>
    </w:pPr>
    <w:rPr>
      <w:rFonts w:cs="Arial"/>
      <w:sz w:val="17"/>
      <w:szCs w:val="20"/>
    </w:rPr>
  </w:style>
  <w:style w:type="paragraph" w:styleId="Weekdays" w:customStyle="1">
    <w:name w:val="Weekdays"/>
    <w:basedOn w:val="Normal"/>
    <w:uiPriority w:val="1"/>
    <w:qFormat/>
    <w:rsid w:val="00EF5F45"/>
    <w:pPr>
      <w:jc w:val="center"/>
    </w:pPr>
    <w:rPr>
      <w:b/>
      <w:color w:val="373737"/>
      <w:sz w:val="18"/>
      <w:szCs w:val="14"/>
    </w:rPr>
  </w:style>
  <w:style w:type="table" w:styleId="TableGrid">
    <w:name w:val="Table Grid"/>
    <w:basedOn w:val="TableNormal"/>
    <w:uiPriority w:val="59"/>
    <w:rsid w:val="0021778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9"/>
    <w:rsid w:val="0047078A"/>
    <w:rPr>
      <w:rFonts w:ascii="Tw Cen MT" w:hAnsi="Tw Cen MT"/>
      <w:sz w:val="8"/>
      <w:szCs w:val="24"/>
      <w:lang w:val="en-US" w:eastAsia="en-US"/>
    </w:rPr>
  </w:style>
  <w:style w:type="character" w:styleId="Heading1Char" w:customStyle="1">
    <w:name w:val="Heading 1 Char"/>
    <w:link w:val="Heading1"/>
    <w:rsid w:val="00C54F1F"/>
    <w:rPr>
      <w:rFonts w:ascii="Tw Cen MT" w:hAnsi="Tw Cen MT"/>
      <w:color w:val="FFFFFF"/>
      <w:sz w:val="36"/>
      <w:szCs w:val="24"/>
    </w:rPr>
  </w:style>
  <w:style w:type="character" w:styleId="Heading2Char" w:customStyle="1">
    <w:name w:val="Heading 2 Char"/>
    <w:link w:val="Heading2"/>
    <w:rsid w:val="00E42264"/>
    <w:rPr>
      <w:rFonts w:ascii="Tw Cen MT" w:hAnsi="Tw Cen MT"/>
      <w:color w:val="FFFFFF"/>
      <w:spacing w:val="30"/>
      <w:sz w:val="48"/>
      <w:szCs w:val="48"/>
    </w:rPr>
  </w:style>
  <w:style w:type="paragraph" w:styleId="FirstLastDay" w:customStyle="1">
    <w:name w:val="First Last Day"/>
    <w:basedOn w:val="NoSchool"/>
    <w:qFormat/>
    <w:rsid w:val="006734A3"/>
    <w:pPr>
      <w:pBdr>
        <w:top w:val="single" w:color="4B4B4B" w:sz="4" w:space="1"/>
        <w:left w:val="single" w:color="4B4B4B" w:sz="4" w:space="4"/>
        <w:bottom w:val="single" w:color="4B4B4B" w:sz="4" w:space="1"/>
        <w:right w:val="single" w:color="4B4B4B" w:sz="4" w:space="4"/>
      </w:pBdr>
      <w:shd w:val="clear" w:color="auto" w:fill="auto"/>
    </w:pPr>
    <w:rPr>
      <w:color w:val="707070"/>
    </w:rPr>
  </w:style>
  <w:style w:type="character" w:styleId="PlaceholderText">
    <w:name w:val="Placeholder Text"/>
    <w:uiPriority w:val="99"/>
    <w:semiHidden/>
    <w:rsid w:val="00EB4ECF"/>
    <w:rPr>
      <w:color w:val="808080"/>
    </w:rPr>
  </w:style>
  <w:style w:type="paragraph" w:styleId="BalloonText">
    <w:name w:val="Balloon Text"/>
    <w:basedOn w:val="Normal"/>
    <w:link w:val="BalloonTextChar"/>
    <w:semiHidden/>
    <w:rsid w:val="00EB4ECF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semiHidden/>
    <w:rsid w:val="00EB4ECF"/>
    <w:rPr>
      <w:rFonts w:ascii="Tahoma" w:hAnsi="Tahoma" w:cs="Tahoma"/>
      <w:color w:val="4B4B4B"/>
      <w:sz w:val="16"/>
      <w:szCs w:val="16"/>
    </w:rPr>
  </w:style>
  <w:style w:type="paragraph" w:styleId="SchoolName" w:customStyle="1">
    <w:name w:val="School Name"/>
    <w:basedOn w:val="Heading2"/>
    <w:qFormat/>
    <w:rsid w:val="00C54F1F"/>
    <w:pPr>
      <w:ind w:left="115" w:right="0"/>
      <w:jc w:val="left"/>
    </w:pPr>
  </w:style>
  <w:style w:type="paragraph" w:styleId="KeyText" w:customStyle="1">
    <w:name w:val="Key Text"/>
    <w:basedOn w:val="Normal"/>
    <w:uiPriority w:val="2"/>
    <w:qFormat/>
    <w:rsid w:val="00DA4967"/>
    <w:rPr>
      <w:rFonts w:eastAsia="Tw Cen MT"/>
      <w:sz w:val="17"/>
      <w:szCs w:val="22"/>
    </w:rPr>
  </w:style>
  <w:style w:type="paragraph" w:styleId="NoSchool" w:customStyle="1">
    <w:name w:val="No School"/>
    <w:basedOn w:val="Normal"/>
    <w:next w:val="SchoolName"/>
    <w:qFormat/>
    <w:rsid w:val="006734A3"/>
    <w:pPr>
      <w:shd w:val="clear" w:color="auto" w:fill="4B4B4B"/>
      <w:jc w:val="center"/>
    </w:pPr>
    <w:rPr>
      <w:rFonts w:eastAsia="Tw Cen MT"/>
      <w:b/>
      <w:color w:val="FFFFFF"/>
      <w:sz w:val="18"/>
      <w:szCs w:val="22"/>
    </w:rPr>
  </w:style>
  <w:style w:type="paragraph" w:styleId="HalfDay" w:customStyle="1">
    <w:name w:val="Half Day"/>
    <w:basedOn w:val="Normal"/>
    <w:next w:val="SchoolName"/>
    <w:qFormat/>
    <w:rsid w:val="006734A3"/>
    <w:pPr>
      <w:shd w:val="clear" w:color="auto" w:fill="D9D9D9"/>
      <w:jc w:val="center"/>
    </w:pPr>
    <w:rPr>
      <w:rFonts w:eastAsia="Tw Cen MT"/>
      <w:b/>
      <w:sz w:val="18"/>
      <w:szCs w:val="22"/>
    </w:rPr>
  </w:style>
  <w:style w:type="paragraph" w:styleId="ImportantDate" w:customStyle="1">
    <w:name w:val="Important Date"/>
    <w:basedOn w:val="Normal"/>
    <w:next w:val="Normal"/>
    <w:qFormat/>
    <w:rsid w:val="006734A3"/>
    <w:pPr>
      <w:shd w:val="thinReverseDiagStripe" w:color="808080" w:fill="auto"/>
      <w:jc w:val="center"/>
    </w:pPr>
    <w:rPr>
      <w:rFonts w:eastAsia="Tw Cen MT"/>
      <w:b/>
      <w:sz w:val="18"/>
      <w:szCs w:val="22"/>
    </w:rPr>
  </w:style>
  <w:style w:type="paragraph" w:styleId="Header">
    <w:name w:val="header"/>
    <w:basedOn w:val="Normal"/>
    <w:link w:val="HeaderChar"/>
    <w:unhideWhenUsed/>
    <w:rsid w:val="000948C4"/>
    <w:pPr>
      <w:tabs>
        <w:tab w:val="center" w:pos="4680"/>
        <w:tab w:val="right" w:pos="9360"/>
      </w:tabs>
    </w:pPr>
  </w:style>
  <w:style w:type="character" w:styleId="HeaderChar" w:customStyle="1">
    <w:name w:val="Header Char"/>
    <w:link w:val="Header"/>
    <w:rsid w:val="000948C4"/>
    <w:rPr>
      <w:rFonts w:ascii="Tw Cen MT" w:hAnsi="Tw Cen MT"/>
      <w:color w:val="4B4B4B"/>
      <w:szCs w:val="24"/>
    </w:rPr>
  </w:style>
  <w:style w:type="paragraph" w:styleId="Footer">
    <w:name w:val="footer"/>
    <w:basedOn w:val="Normal"/>
    <w:link w:val="FooterChar"/>
    <w:unhideWhenUsed/>
    <w:rsid w:val="000948C4"/>
    <w:pPr>
      <w:tabs>
        <w:tab w:val="center" w:pos="4680"/>
        <w:tab w:val="right" w:pos="9360"/>
      </w:tabs>
    </w:pPr>
  </w:style>
  <w:style w:type="character" w:styleId="FooterChar" w:customStyle="1">
    <w:name w:val="Footer Char"/>
    <w:link w:val="Footer"/>
    <w:rsid w:val="000948C4"/>
    <w:rPr>
      <w:rFonts w:ascii="Tw Cen MT" w:hAnsi="Tw Cen MT"/>
      <w:color w:val="4B4B4B"/>
      <w:szCs w:val="24"/>
    </w:rPr>
  </w:style>
  <w:style w:type="character" w:styleId="Hyperlink">
    <w:name w:val="Hyperlink"/>
    <w:uiPriority w:val="99"/>
    <w:unhideWhenUsed/>
    <w:rsid w:val="002771DD"/>
    <w:rPr>
      <w:color w:val="0000FF"/>
      <w:u w:val="single"/>
    </w:rPr>
  </w:style>
  <w:style w:type="character" w:styleId="FollowedHyperlink">
    <w:name w:val="FollowedHyperlink"/>
    <w:semiHidden/>
    <w:unhideWhenUsed/>
    <w:rsid w:val="002771D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lendarlabs.com/2025-calendar-template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mita\Downloads\TS102743049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91A0669D-73A7-4D0D-9C40-317466BCFC7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TS102743049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2025-26 School Calendar - CalendarLabs.com</dc:title>
  <dc:subject>2025-26 School Calendar - CalendarLabs.com</dc:subject>
  <dc:creator/>
  <keywords>Calendar; calendarlabs.com; School Calendar</keywords>
  <dc:description>All Rights Reserved. Copyright © CalendarLabs.com. Do not distribute or sale without written permission.</dc:description>
  <lastModifiedBy>Becky Buckley (Beaconfields Primary School)</lastModifiedBy>
  <revision>2</revision>
  <dcterms:created xsi:type="dcterms:W3CDTF">2026-05-29T21:39:00.0000000Z</dcterms:created>
  <dcterms:modified xsi:type="dcterms:W3CDTF">2026-06-01T13:31:59.3868223Z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TC027430499991</vt:lpwstr>
  </property>
</Properties>
</file>